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59" w:rsidRDefault="00AC5659" w:rsidP="00B95D5A">
      <w:pPr>
        <w:spacing w:after="0"/>
        <w:ind w:right="-1"/>
        <w:jc w:val="center"/>
        <w:rPr>
          <w:rFonts w:ascii="Arial" w:hAnsi="Arial" w:cs="Arial"/>
          <w:b/>
          <w:sz w:val="48"/>
          <w:szCs w:val="48"/>
          <w:lang w:val="en-US"/>
        </w:rPr>
      </w:pPr>
    </w:p>
    <w:p w:rsidR="00D1284B" w:rsidRDefault="00D1284B" w:rsidP="00B95D5A">
      <w:pPr>
        <w:spacing w:after="0"/>
        <w:ind w:right="-1"/>
        <w:jc w:val="center"/>
        <w:rPr>
          <w:rFonts w:ascii="Arial" w:hAnsi="Arial" w:cs="Arial"/>
          <w:b/>
          <w:sz w:val="48"/>
          <w:szCs w:val="48"/>
          <w:lang w:val="en-US"/>
        </w:rPr>
      </w:pPr>
    </w:p>
    <w:p w:rsidR="00D1284B" w:rsidRDefault="00D1284B" w:rsidP="00B95D5A">
      <w:pPr>
        <w:spacing w:after="0"/>
        <w:ind w:right="-1"/>
        <w:jc w:val="center"/>
        <w:rPr>
          <w:rFonts w:ascii="Arial" w:hAnsi="Arial" w:cs="Arial"/>
          <w:b/>
          <w:sz w:val="48"/>
          <w:szCs w:val="48"/>
          <w:lang w:val="en-US"/>
        </w:rPr>
      </w:pPr>
      <w:r>
        <w:rPr>
          <w:rFonts w:ascii="Arial" w:hAnsi="Arial" w:cs="Arial"/>
          <w:b/>
          <w:noProof/>
          <w:sz w:val="48"/>
          <w:szCs w:val="48"/>
          <w:lang w:eastAsia="ru-RU"/>
        </w:rPr>
        <w:drawing>
          <wp:inline distT="0" distB="0" distL="0" distR="0">
            <wp:extent cx="6300470" cy="1273810"/>
            <wp:effectExtent l="19050" t="0" r="5080" b="0"/>
            <wp:docPr id="9" name="Рисунок 6" descr="89c56fe59ec2cbe6c0b590aad19bd2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56fe59ec2cbe6c0b590aad19bd2d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4B" w:rsidRPr="00D1284B" w:rsidRDefault="00D1284B" w:rsidP="00B95D5A">
      <w:pPr>
        <w:spacing w:after="0"/>
        <w:ind w:right="-1"/>
        <w:jc w:val="center"/>
        <w:rPr>
          <w:rFonts w:ascii="Arial" w:hAnsi="Arial" w:cs="Arial"/>
          <w:b/>
          <w:sz w:val="48"/>
          <w:szCs w:val="48"/>
          <w:lang w:val="en-US"/>
        </w:rPr>
      </w:pPr>
    </w:p>
    <w:p w:rsidR="00AE4FEF" w:rsidRDefault="00AC5659" w:rsidP="002B609F">
      <w:pPr>
        <w:pStyle w:val="a6"/>
        <w:spacing w:after="0"/>
        <w:ind w:right="-1"/>
        <w:rPr>
          <w:rFonts w:ascii="Arial" w:hAnsi="Arial" w:cs="Arial"/>
          <w:sz w:val="36"/>
          <w:szCs w:val="36"/>
        </w:rPr>
      </w:pPr>
      <w:r w:rsidRPr="00AE4FEF">
        <w:rPr>
          <w:rFonts w:ascii="Arial" w:hAnsi="Arial" w:cs="Arial"/>
          <w:sz w:val="36"/>
          <w:szCs w:val="36"/>
          <w:lang w:val="ru-RU"/>
        </w:rPr>
        <w:t>ИНСТРУКЦИЯ</w:t>
      </w:r>
      <w:r>
        <w:rPr>
          <w:rFonts w:ascii="Arial" w:hAnsi="Arial" w:cs="Arial"/>
          <w:sz w:val="36"/>
          <w:szCs w:val="36"/>
          <w:lang w:val="ru-RU"/>
        </w:rPr>
        <w:t xml:space="preserve"> ПО ЭКСПЛУАТАЦИИ</w:t>
      </w:r>
    </w:p>
    <w:p w:rsidR="00D1284B" w:rsidRPr="00D1284B" w:rsidRDefault="00D1284B" w:rsidP="00D1284B">
      <w:pPr>
        <w:rPr>
          <w:lang w:val="en-US" w:eastAsia="zh-CN"/>
        </w:rPr>
      </w:pPr>
    </w:p>
    <w:p w:rsidR="00AE4FEF" w:rsidRDefault="00AE4FEF" w:rsidP="002B609F">
      <w:pPr>
        <w:spacing w:after="0"/>
        <w:ind w:right="-1"/>
        <w:rPr>
          <w:rFonts w:ascii="Arial" w:hAnsi="Arial" w:cs="Arial"/>
          <w:i/>
        </w:rPr>
      </w:pPr>
    </w:p>
    <w:p w:rsidR="002035AF" w:rsidRDefault="00B95D5A" w:rsidP="002B609F">
      <w:pPr>
        <w:spacing w:after="0"/>
        <w:ind w:right="-1"/>
        <w:rPr>
          <w:rFonts w:ascii="Arial" w:hAnsi="Arial" w:cs="Arial"/>
          <w:i/>
          <w:sz w:val="40"/>
          <w:szCs w:val="40"/>
          <w:lang w:val="en-US"/>
        </w:rPr>
      </w:pPr>
      <w:r>
        <w:rPr>
          <w:rFonts w:ascii="Arial" w:hAnsi="Arial" w:cs="Arial"/>
          <w:i/>
          <w:sz w:val="40"/>
          <w:szCs w:val="40"/>
        </w:rPr>
        <w:t xml:space="preserve">          </w:t>
      </w:r>
      <w:r w:rsidR="00D1284B">
        <w:rPr>
          <w:rFonts w:ascii="Arial" w:hAnsi="Arial" w:cs="Arial"/>
          <w:i/>
          <w:sz w:val="40"/>
          <w:szCs w:val="40"/>
        </w:rPr>
        <w:t xml:space="preserve">  Окрасочный аппарат </w:t>
      </w:r>
      <w:r w:rsidR="00D1284B">
        <w:rPr>
          <w:rFonts w:ascii="Arial" w:hAnsi="Arial" w:cs="Arial"/>
          <w:i/>
          <w:sz w:val="40"/>
          <w:szCs w:val="40"/>
          <w:lang w:val="en-US"/>
        </w:rPr>
        <w:t>HUGNER H-2200</w:t>
      </w:r>
    </w:p>
    <w:p w:rsidR="00D1284B" w:rsidRDefault="00D1284B" w:rsidP="002B609F">
      <w:pPr>
        <w:spacing w:after="0"/>
        <w:ind w:right="-1"/>
        <w:rPr>
          <w:rFonts w:ascii="Arial" w:hAnsi="Arial" w:cs="Arial"/>
          <w:i/>
          <w:sz w:val="40"/>
          <w:szCs w:val="40"/>
          <w:lang w:val="en-US"/>
        </w:rPr>
      </w:pPr>
    </w:p>
    <w:p w:rsidR="00D1284B" w:rsidRPr="00D1284B" w:rsidRDefault="00D1284B" w:rsidP="002B609F">
      <w:pPr>
        <w:spacing w:after="0"/>
        <w:ind w:right="-1"/>
        <w:rPr>
          <w:rFonts w:ascii="Arial" w:hAnsi="Arial" w:cs="Arial"/>
          <w:i/>
          <w:sz w:val="40"/>
          <w:szCs w:val="40"/>
          <w:lang w:val="en-US"/>
        </w:rPr>
      </w:pPr>
    </w:p>
    <w:p w:rsidR="002035AF" w:rsidRDefault="002035AF" w:rsidP="002B609F">
      <w:pPr>
        <w:spacing w:after="0"/>
        <w:ind w:right="-1"/>
        <w:rPr>
          <w:rFonts w:ascii="Arial" w:hAnsi="Arial" w:cs="Arial"/>
          <w:i/>
        </w:rPr>
      </w:pPr>
    </w:p>
    <w:p w:rsidR="002035AF" w:rsidRDefault="002035AF" w:rsidP="002B609F">
      <w:pPr>
        <w:spacing w:after="0"/>
        <w:ind w:right="-1"/>
        <w:rPr>
          <w:rFonts w:ascii="Arial" w:hAnsi="Arial" w:cs="Arial"/>
          <w:i/>
        </w:rPr>
      </w:pPr>
    </w:p>
    <w:p w:rsidR="002035AF" w:rsidRPr="002035AF" w:rsidRDefault="002035AF" w:rsidP="002B609F">
      <w:pPr>
        <w:spacing w:after="0"/>
        <w:ind w:right="-1"/>
        <w:rPr>
          <w:rFonts w:ascii="Arial" w:hAnsi="Arial" w:cs="Arial"/>
          <w:i/>
        </w:rPr>
      </w:pPr>
    </w:p>
    <w:p w:rsidR="00AE4FEF" w:rsidRPr="002035AF" w:rsidRDefault="002035AF" w:rsidP="002B609F">
      <w:pPr>
        <w:spacing w:after="0"/>
        <w:ind w:right="-1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2971800" cy="3143250"/>
            <wp:effectExtent l="19050" t="0" r="0" b="0"/>
            <wp:docPr id="1" name="Рисунок 1" descr="3900轮廓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900轮廓线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EF" w:rsidRPr="00D1284B" w:rsidRDefault="00DE4BCD" w:rsidP="00B7351F">
      <w:pPr>
        <w:spacing w:after="0"/>
        <w:ind w:right="-1" w:firstLineChars="249" w:firstLine="598"/>
        <w:rPr>
          <w:rFonts w:ascii="Arial" w:hAnsi="Arial" w:cs="Arial"/>
          <w:b/>
          <w:sz w:val="44"/>
          <w:szCs w:val="44"/>
        </w:rPr>
      </w:pPr>
      <w:r w:rsidRPr="00DE4BCD">
        <w:rPr>
          <w:rFonts w:ascii="Arial" w:hAnsi="Arial" w:cs="Arial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6.3pt;margin-top:8.35pt;width:156.6pt;height:39pt;z-index:251656192" strokecolor="white">
            <v:textbox style="mso-next-textbox:#_x0000_s1027">
              <w:txbxContent>
                <w:p w:rsidR="00AE4FEF" w:rsidRPr="002035AF" w:rsidRDefault="00AE4FEF" w:rsidP="002035AF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AE4FEF" w:rsidRPr="00AE4FEF">
        <w:rPr>
          <w:rFonts w:ascii="Arial" w:hAnsi="Arial" w:cs="Arial"/>
          <w:b/>
          <w:sz w:val="44"/>
          <w:szCs w:val="44"/>
        </w:rPr>
        <w:t xml:space="preserve">   </w:t>
      </w:r>
      <w:bookmarkStart w:id="0" w:name="_GoBack"/>
      <w:bookmarkEnd w:id="0"/>
    </w:p>
    <w:p w:rsidR="00B7351F" w:rsidRPr="00D1284B" w:rsidRDefault="00B7351F" w:rsidP="00B7351F">
      <w:pPr>
        <w:spacing w:after="0"/>
        <w:ind w:right="-1" w:firstLineChars="249" w:firstLine="1100"/>
        <w:rPr>
          <w:rFonts w:ascii="Arial" w:hAnsi="Arial" w:cs="Arial"/>
          <w:b/>
          <w:sz w:val="44"/>
          <w:szCs w:val="44"/>
        </w:rPr>
      </w:pPr>
    </w:p>
    <w:p w:rsidR="000D1358" w:rsidRPr="00D1284B" w:rsidRDefault="00D1284B" w:rsidP="00D1284B">
      <w:pPr>
        <w:spacing w:after="0"/>
        <w:ind w:rightChars="-232" w:right="-510"/>
        <w:rPr>
          <w:rFonts w:ascii="Arial" w:hAnsi="Arial" w:cs="Arial"/>
          <w:sz w:val="44"/>
          <w:lang w:val="en-US"/>
        </w:rPr>
        <w:sectPr w:rsidR="000D1358" w:rsidRPr="00D1284B" w:rsidSect="002B609F">
          <w:headerReference w:type="default" r:id="rId9"/>
          <w:pgSz w:w="11907" w:h="16840" w:code="9"/>
          <w:pgMar w:top="1134" w:right="1134" w:bottom="851" w:left="851" w:header="0" w:footer="6" w:gutter="0"/>
          <w:cols w:space="708"/>
          <w:noEndnote/>
          <w:docGrid w:linePitch="360"/>
        </w:sectPr>
      </w:pPr>
      <w:r>
        <w:rPr>
          <w:rFonts w:ascii="Arial" w:hAnsi="Arial" w:cs="Arial"/>
          <w:b/>
          <w:sz w:val="44"/>
          <w:szCs w:val="44"/>
          <w:lang w:val="en-US"/>
        </w:rPr>
        <w:t xml:space="preserve">                     Hugner-rus@yandex.ru</w:t>
      </w:r>
    </w:p>
    <w:p w:rsidR="00AC5659" w:rsidRPr="00AC5659" w:rsidRDefault="00AC5659" w:rsidP="002B609F">
      <w:pPr>
        <w:spacing w:after="0"/>
        <w:ind w:right="-1"/>
        <w:rPr>
          <w:lang w:eastAsia="zh-CN"/>
        </w:rPr>
      </w:pPr>
    </w:p>
    <w:p w:rsidR="00AE4FEF" w:rsidRPr="000D1358" w:rsidRDefault="00AE4FEF" w:rsidP="002B609F">
      <w:pPr>
        <w:spacing w:after="0" w:line="480" w:lineRule="auto"/>
        <w:ind w:right="-1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1. Предупреждение и </w:t>
      </w:r>
      <w:r w:rsidR="00AC5659" w:rsidRPr="000D1358">
        <w:rPr>
          <w:rFonts w:ascii="Arial" w:hAnsi="Arial" w:cs="Arial"/>
          <w:b/>
          <w:szCs w:val="24"/>
        </w:rPr>
        <w:t>особые</w:t>
      </w:r>
      <w:r w:rsidRPr="000D1358">
        <w:rPr>
          <w:rFonts w:ascii="Arial" w:hAnsi="Arial" w:cs="Arial"/>
          <w:b/>
          <w:szCs w:val="24"/>
        </w:rPr>
        <w:t xml:space="preserve"> </w:t>
      </w:r>
      <w:r w:rsidR="00AC5659" w:rsidRPr="000D1358">
        <w:rPr>
          <w:rFonts w:ascii="Arial" w:hAnsi="Arial" w:cs="Arial"/>
          <w:b/>
          <w:szCs w:val="24"/>
        </w:rPr>
        <w:t xml:space="preserve">меры </w:t>
      </w:r>
      <w:r w:rsidRPr="000D1358">
        <w:rPr>
          <w:rFonts w:ascii="Arial" w:hAnsi="Arial" w:cs="Arial"/>
          <w:b/>
          <w:szCs w:val="24"/>
        </w:rPr>
        <w:t>предост</w:t>
      </w:r>
      <w:r w:rsidR="00AC5659" w:rsidRPr="000D1358">
        <w:rPr>
          <w:rFonts w:ascii="Arial" w:hAnsi="Arial" w:cs="Arial"/>
          <w:b/>
          <w:szCs w:val="24"/>
        </w:rPr>
        <w:t>орожности</w:t>
      </w:r>
      <w:r w:rsidRPr="000D1358">
        <w:rPr>
          <w:rFonts w:ascii="Arial" w:hAnsi="Arial" w:cs="Arial"/>
          <w:b/>
          <w:szCs w:val="24"/>
        </w:rPr>
        <w:t xml:space="preserve">. </w:t>
      </w:r>
    </w:p>
    <w:p w:rsidR="00AE4FEF" w:rsidRPr="000D1358" w:rsidRDefault="00AE4FEF" w:rsidP="002B609F">
      <w:pPr>
        <w:spacing w:after="0" w:line="480" w:lineRule="auto"/>
        <w:ind w:rightChars="24" w:right="53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2. </w:t>
      </w:r>
      <w:r w:rsidR="00AC5659" w:rsidRPr="000D1358">
        <w:rPr>
          <w:rFonts w:ascii="Arial" w:hAnsi="Arial" w:cs="Arial"/>
          <w:b/>
          <w:szCs w:val="24"/>
        </w:rPr>
        <w:t>Описание</w:t>
      </w:r>
      <w:r w:rsidRPr="000D1358">
        <w:rPr>
          <w:rFonts w:ascii="Arial" w:hAnsi="Arial" w:cs="Arial"/>
          <w:b/>
          <w:szCs w:val="24"/>
        </w:rPr>
        <w:t xml:space="preserve"> </w:t>
      </w:r>
      <w:r w:rsidR="00AC5659" w:rsidRPr="000D1358">
        <w:rPr>
          <w:rFonts w:ascii="Arial" w:hAnsi="Arial" w:cs="Arial"/>
          <w:b/>
          <w:szCs w:val="24"/>
        </w:rPr>
        <w:t>компонентов</w:t>
      </w:r>
      <w:r w:rsidRPr="000D1358">
        <w:rPr>
          <w:rFonts w:ascii="Arial" w:hAnsi="Arial" w:cs="Arial"/>
          <w:b/>
          <w:szCs w:val="24"/>
        </w:rPr>
        <w:t xml:space="preserve"> и функций. </w:t>
      </w:r>
    </w:p>
    <w:p w:rsidR="00AE4FEF" w:rsidRPr="000D1358" w:rsidRDefault="00AE4FEF" w:rsidP="002B609F">
      <w:pPr>
        <w:spacing w:after="0" w:line="480" w:lineRule="auto"/>
        <w:ind w:right="-1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3. </w:t>
      </w:r>
      <w:r w:rsidR="00AC5659" w:rsidRPr="000D1358">
        <w:rPr>
          <w:rFonts w:ascii="Arial" w:hAnsi="Arial" w:cs="Arial"/>
          <w:b/>
          <w:szCs w:val="24"/>
        </w:rPr>
        <w:t>Эксплуатация</w:t>
      </w:r>
      <w:r w:rsidRPr="000D1358">
        <w:rPr>
          <w:rFonts w:ascii="Arial" w:hAnsi="Arial" w:cs="Arial"/>
          <w:b/>
          <w:szCs w:val="24"/>
        </w:rPr>
        <w:t xml:space="preserve">. </w:t>
      </w:r>
    </w:p>
    <w:p w:rsidR="00AE4FEF" w:rsidRPr="000D1358" w:rsidRDefault="00AE4FEF" w:rsidP="002B609F">
      <w:pPr>
        <w:spacing w:after="0" w:line="480" w:lineRule="auto"/>
        <w:ind w:right="-1" w:firstLineChars="235" w:firstLine="519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· Подготовка </w:t>
      </w:r>
      <w:r w:rsidR="00AC5659" w:rsidRPr="000D1358">
        <w:rPr>
          <w:rFonts w:ascii="Arial" w:hAnsi="Arial" w:cs="Arial"/>
          <w:b/>
          <w:szCs w:val="24"/>
        </w:rPr>
        <w:t>к</w:t>
      </w:r>
      <w:r w:rsidRPr="000D1358">
        <w:rPr>
          <w:rFonts w:ascii="Arial" w:hAnsi="Arial" w:cs="Arial"/>
          <w:b/>
          <w:szCs w:val="24"/>
        </w:rPr>
        <w:t xml:space="preserve"> </w:t>
      </w:r>
      <w:r w:rsidR="000D1358" w:rsidRPr="000D1358">
        <w:rPr>
          <w:rFonts w:ascii="Arial" w:hAnsi="Arial" w:cs="Arial"/>
          <w:b/>
          <w:szCs w:val="24"/>
        </w:rPr>
        <w:t>работе</w:t>
      </w:r>
      <w:r w:rsidRPr="000D1358">
        <w:rPr>
          <w:rFonts w:ascii="Arial" w:hAnsi="Arial" w:cs="Arial"/>
          <w:b/>
          <w:szCs w:val="24"/>
        </w:rPr>
        <w:t xml:space="preserve">.  </w:t>
      </w:r>
    </w:p>
    <w:p w:rsidR="00AE4FEF" w:rsidRPr="000D1358" w:rsidRDefault="00AE4FEF" w:rsidP="002B609F">
      <w:pPr>
        <w:spacing w:after="0" w:line="480" w:lineRule="auto"/>
        <w:ind w:rightChars="196" w:right="431" w:firstLineChars="235" w:firstLine="519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· Подготовка </w:t>
      </w:r>
      <w:r w:rsidR="00AC5659" w:rsidRPr="000D1358">
        <w:rPr>
          <w:rFonts w:ascii="Arial" w:hAnsi="Arial" w:cs="Arial"/>
          <w:b/>
          <w:szCs w:val="24"/>
        </w:rPr>
        <w:t>к</w:t>
      </w:r>
      <w:r w:rsidRPr="000D1358">
        <w:rPr>
          <w:rFonts w:ascii="Arial" w:hAnsi="Arial" w:cs="Arial"/>
          <w:b/>
          <w:szCs w:val="24"/>
        </w:rPr>
        <w:t xml:space="preserve"> распылени</w:t>
      </w:r>
      <w:r w:rsidR="00AC5659" w:rsidRPr="000D1358">
        <w:rPr>
          <w:rFonts w:ascii="Arial" w:hAnsi="Arial" w:cs="Arial"/>
          <w:b/>
          <w:szCs w:val="24"/>
        </w:rPr>
        <w:t>ю</w:t>
      </w:r>
      <w:r w:rsidRPr="000D1358">
        <w:rPr>
          <w:rFonts w:ascii="Arial" w:hAnsi="Arial" w:cs="Arial"/>
          <w:b/>
          <w:szCs w:val="24"/>
        </w:rPr>
        <w:t xml:space="preserve">.  </w:t>
      </w:r>
    </w:p>
    <w:p w:rsidR="00AE4FEF" w:rsidRPr="000D1358" w:rsidRDefault="00AE4FEF" w:rsidP="002B609F">
      <w:pPr>
        <w:spacing w:after="0" w:line="480" w:lineRule="auto"/>
        <w:ind w:right="-1" w:firstLineChars="235" w:firstLine="519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· Распыление. </w:t>
      </w:r>
    </w:p>
    <w:p w:rsidR="00AE4FEF" w:rsidRPr="000D1358" w:rsidRDefault="00AE4FEF" w:rsidP="002B609F">
      <w:pPr>
        <w:spacing w:after="0" w:line="480" w:lineRule="auto"/>
        <w:ind w:rightChars="196" w:right="431" w:firstLineChars="235" w:firstLine="519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· </w:t>
      </w:r>
      <w:r w:rsidR="00AC5659" w:rsidRPr="000D1358">
        <w:rPr>
          <w:rFonts w:ascii="Arial" w:hAnsi="Arial" w:cs="Arial"/>
          <w:b/>
          <w:szCs w:val="24"/>
        </w:rPr>
        <w:t>Порядок сброса</w:t>
      </w:r>
      <w:r w:rsidRPr="000D1358">
        <w:rPr>
          <w:rFonts w:ascii="Arial" w:hAnsi="Arial" w:cs="Arial"/>
          <w:b/>
          <w:szCs w:val="24"/>
        </w:rPr>
        <w:t xml:space="preserve"> давления. </w:t>
      </w:r>
    </w:p>
    <w:p w:rsidR="00AE4FEF" w:rsidRPr="000D1358" w:rsidRDefault="00AE4FEF" w:rsidP="002B609F">
      <w:pPr>
        <w:spacing w:after="0" w:line="480" w:lineRule="auto"/>
        <w:ind w:right="-1" w:firstLineChars="235" w:firstLine="519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· Ежедневное </w:t>
      </w:r>
      <w:r w:rsidR="00AC5659" w:rsidRPr="000D1358">
        <w:rPr>
          <w:rFonts w:ascii="Arial" w:hAnsi="Arial" w:cs="Arial"/>
          <w:b/>
          <w:szCs w:val="24"/>
        </w:rPr>
        <w:t>тех</w:t>
      </w:r>
      <w:r w:rsidRPr="000D1358">
        <w:rPr>
          <w:rFonts w:ascii="Arial" w:hAnsi="Arial" w:cs="Arial"/>
          <w:b/>
          <w:szCs w:val="24"/>
        </w:rPr>
        <w:t xml:space="preserve">обслуживание. </w:t>
      </w:r>
    </w:p>
    <w:p w:rsidR="00AE4FEF" w:rsidRPr="000D1358" w:rsidRDefault="00AE4FEF" w:rsidP="002B609F">
      <w:pPr>
        <w:spacing w:after="0" w:line="480" w:lineRule="auto"/>
        <w:ind w:rightChars="-159" w:right="-350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4. </w:t>
      </w:r>
      <w:r w:rsidR="00AC5659" w:rsidRPr="000D1358">
        <w:rPr>
          <w:rFonts w:ascii="Arial" w:hAnsi="Arial" w:cs="Arial"/>
          <w:b/>
          <w:szCs w:val="24"/>
        </w:rPr>
        <w:t>Порядок</w:t>
      </w:r>
      <w:r w:rsidRPr="000D1358">
        <w:rPr>
          <w:rFonts w:ascii="Arial" w:hAnsi="Arial" w:cs="Arial"/>
          <w:b/>
          <w:szCs w:val="24"/>
        </w:rPr>
        <w:t xml:space="preserve"> распыления.  </w:t>
      </w:r>
    </w:p>
    <w:p w:rsidR="00AE4FEF" w:rsidRPr="000D1358" w:rsidRDefault="00AE4FEF" w:rsidP="002B609F">
      <w:pPr>
        <w:tabs>
          <w:tab w:val="left" w:pos="9360"/>
        </w:tabs>
        <w:spacing w:after="0" w:line="480" w:lineRule="auto"/>
        <w:ind w:rightChars="24" w:right="53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5. </w:t>
      </w:r>
      <w:r w:rsidR="00AC5659" w:rsidRPr="000D1358">
        <w:rPr>
          <w:rFonts w:ascii="Arial" w:hAnsi="Arial" w:cs="Arial"/>
          <w:b/>
          <w:szCs w:val="24"/>
        </w:rPr>
        <w:t>Оч</w:t>
      </w:r>
      <w:r w:rsidRPr="000D1358">
        <w:rPr>
          <w:rFonts w:ascii="Arial" w:hAnsi="Arial" w:cs="Arial"/>
          <w:b/>
          <w:szCs w:val="24"/>
        </w:rPr>
        <w:t xml:space="preserve">истка. </w:t>
      </w:r>
    </w:p>
    <w:p w:rsidR="00AE4FEF" w:rsidRPr="000D1358" w:rsidRDefault="00AE4FEF" w:rsidP="002B609F">
      <w:pPr>
        <w:spacing w:after="0" w:line="480" w:lineRule="auto"/>
        <w:ind w:rightChars="-159" w:right="-350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6. Ремонт. </w:t>
      </w:r>
    </w:p>
    <w:p w:rsidR="00AE4FEF" w:rsidRPr="000D1358" w:rsidRDefault="00AE4FEF" w:rsidP="002B609F">
      <w:pPr>
        <w:spacing w:after="0" w:line="480" w:lineRule="auto"/>
        <w:ind w:rightChars="-73" w:right="-161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8. </w:t>
      </w:r>
      <w:r w:rsidR="002B609F">
        <w:rPr>
          <w:rFonts w:ascii="Arial" w:hAnsi="Arial" w:cs="Arial"/>
          <w:b/>
          <w:szCs w:val="24"/>
        </w:rPr>
        <w:t>Компоненты</w:t>
      </w:r>
      <w:r w:rsidRPr="000D1358">
        <w:rPr>
          <w:rFonts w:ascii="Arial" w:hAnsi="Arial" w:cs="Arial"/>
          <w:b/>
          <w:szCs w:val="24"/>
        </w:rPr>
        <w:t xml:space="preserve">. </w:t>
      </w:r>
    </w:p>
    <w:p w:rsidR="00AE4FEF" w:rsidRPr="000D1358" w:rsidRDefault="00AE4FEF" w:rsidP="002B609F">
      <w:pPr>
        <w:spacing w:after="0" w:line="480" w:lineRule="auto"/>
        <w:ind w:rightChars="-159" w:right="-350" w:firstLineChars="100" w:firstLine="221"/>
        <w:rPr>
          <w:rFonts w:ascii="Arial" w:hAnsi="Arial" w:cs="Arial"/>
          <w:b/>
          <w:szCs w:val="24"/>
        </w:rPr>
      </w:pPr>
      <w:r w:rsidRPr="000D1358">
        <w:rPr>
          <w:rFonts w:ascii="Arial" w:hAnsi="Arial" w:cs="Arial"/>
          <w:b/>
          <w:szCs w:val="24"/>
        </w:rPr>
        <w:t xml:space="preserve">9. </w:t>
      </w:r>
      <w:r w:rsidR="00AC5659" w:rsidRPr="000D1358">
        <w:rPr>
          <w:rFonts w:ascii="Arial" w:hAnsi="Arial" w:cs="Arial"/>
          <w:b/>
          <w:szCs w:val="24"/>
        </w:rPr>
        <w:t>Аксессуары</w:t>
      </w:r>
      <w:r w:rsidRPr="000D1358">
        <w:rPr>
          <w:rFonts w:ascii="Arial" w:hAnsi="Arial" w:cs="Arial"/>
          <w:b/>
          <w:szCs w:val="24"/>
        </w:rPr>
        <w:t xml:space="preserve">. </w:t>
      </w:r>
    </w:p>
    <w:p w:rsidR="002B609F" w:rsidRDefault="002B609F" w:rsidP="002B609F">
      <w:pPr>
        <w:spacing w:after="0"/>
        <w:ind w:right="-1"/>
        <w:rPr>
          <w:rFonts w:ascii="Arial" w:hAnsi="Arial" w:cs="Arial"/>
        </w:rPr>
      </w:pPr>
    </w:p>
    <w:p w:rsidR="000D1358" w:rsidRDefault="000D1358" w:rsidP="002B609F">
      <w:pPr>
        <w:spacing w:after="0"/>
        <w:ind w:rightChars="-159" w:right="-350"/>
        <w:rPr>
          <w:rFonts w:ascii="Arial" w:hAnsi="Arial" w:cs="Arial"/>
          <w:sz w:val="24"/>
        </w:rPr>
        <w:sectPr w:rsidR="000D1358" w:rsidSect="002B609F">
          <w:pgSz w:w="11907" w:h="16840" w:code="9"/>
          <w:pgMar w:top="1134" w:right="1134" w:bottom="851" w:left="851" w:header="0" w:footer="6" w:gutter="0"/>
          <w:cols w:space="708"/>
          <w:noEndnote/>
          <w:docGrid w:linePitch="360"/>
        </w:sectPr>
      </w:pPr>
    </w:p>
    <w:p w:rsidR="00AE4FEF" w:rsidRPr="000D1358" w:rsidRDefault="00AE4FEF" w:rsidP="002B609F">
      <w:pPr>
        <w:spacing w:after="0"/>
        <w:ind w:rightChars="-159" w:right="-350"/>
        <w:rPr>
          <w:rFonts w:ascii="Arial" w:hAnsi="Arial" w:cs="Arial"/>
          <w:b/>
          <w:bCs/>
          <w:sz w:val="32"/>
          <w:szCs w:val="44"/>
        </w:rPr>
      </w:pPr>
      <w:r w:rsidRPr="000D1358">
        <w:rPr>
          <w:rFonts w:ascii="Arial" w:hAnsi="Arial" w:cs="Arial"/>
          <w:b/>
          <w:bCs/>
          <w:sz w:val="32"/>
          <w:szCs w:val="44"/>
        </w:rPr>
        <w:lastRenderedPageBreak/>
        <w:t>1.</w:t>
      </w:r>
      <w:r w:rsidRPr="000D1358">
        <w:rPr>
          <w:rFonts w:ascii="Arial" w:hAnsi="Arial" w:cs="Arial"/>
          <w:sz w:val="18"/>
        </w:rPr>
        <w:t xml:space="preserve"> </w:t>
      </w:r>
      <w:r w:rsidRPr="000D1358">
        <w:rPr>
          <w:rFonts w:ascii="Arial" w:hAnsi="Arial" w:cs="Arial"/>
          <w:b/>
          <w:bCs/>
          <w:sz w:val="32"/>
          <w:szCs w:val="44"/>
        </w:rPr>
        <w:t>Предупреждени</w:t>
      </w:r>
      <w:r w:rsidR="000D1358" w:rsidRPr="000D1358">
        <w:rPr>
          <w:rFonts w:ascii="Arial" w:hAnsi="Arial" w:cs="Arial"/>
          <w:b/>
          <w:bCs/>
          <w:sz w:val="32"/>
          <w:szCs w:val="44"/>
        </w:rPr>
        <w:t>я</w:t>
      </w:r>
      <w:r w:rsidRPr="000D1358">
        <w:rPr>
          <w:rFonts w:ascii="Arial" w:hAnsi="Arial" w:cs="Arial"/>
          <w:b/>
          <w:bCs/>
          <w:sz w:val="32"/>
          <w:szCs w:val="44"/>
        </w:rPr>
        <w:t xml:space="preserve"> и </w:t>
      </w:r>
      <w:r w:rsidR="000D1358" w:rsidRPr="000D1358">
        <w:rPr>
          <w:rFonts w:ascii="Arial" w:hAnsi="Arial" w:cs="Arial"/>
          <w:b/>
          <w:bCs/>
          <w:sz w:val="32"/>
          <w:szCs w:val="44"/>
        </w:rPr>
        <w:t>особые</w:t>
      </w:r>
      <w:r w:rsidRPr="000D1358">
        <w:rPr>
          <w:rFonts w:ascii="Arial" w:hAnsi="Arial" w:cs="Arial"/>
          <w:b/>
          <w:bCs/>
          <w:sz w:val="32"/>
          <w:szCs w:val="44"/>
        </w:rPr>
        <w:t xml:space="preserve"> </w:t>
      </w:r>
      <w:r w:rsidR="000D1358" w:rsidRPr="000D1358">
        <w:rPr>
          <w:rFonts w:ascii="Arial" w:hAnsi="Arial" w:cs="Arial"/>
          <w:b/>
          <w:bCs/>
          <w:sz w:val="32"/>
          <w:szCs w:val="44"/>
        </w:rPr>
        <w:t>меры предосторожности</w:t>
      </w:r>
    </w:p>
    <w:p w:rsidR="00AE4FEF" w:rsidRPr="00AC5659" w:rsidRDefault="00AE4FEF" w:rsidP="002B609F">
      <w:pPr>
        <w:numPr>
          <w:ilvl w:val="0"/>
          <w:numId w:val="2"/>
        </w:numPr>
        <w:spacing w:after="0"/>
        <w:ind w:left="426" w:rightChars="-159" w:right="-350" w:hanging="426"/>
        <w:rPr>
          <w:rFonts w:ascii="Arial" w:hAnsi="Arial" w:cs="Arial"/>
          <w:bCs/>
        </w:rPr>
      </w:pPr>
      <w:r w:rsidRPr="00AC5659">
        <w:rPr>
          <w:rFonts w:ascii="Arial" w:hAnsi="Arial" w:cs="Arial"/>
          <w:bCs/>
        </w:rPr>
        <w:t>Не</w:t>
      </w:r>
      <w:r w:rsidRPr="00AC5659">
        <w:rPr>
          <w:rFonts w:ascii="Arial" w:hAnsi="Arial" w:cs="Arial"/>
          <w:sz w:val="20"/>
        </w:rPr>
        <w:t xml:space="preserve"> </w:t>
      </w:r>
      <w:r w:rsidR="00AC5659">
        <w:rPr>
          <w:rFonts w:ascii="Arial" w:hAnsi="Arial" w:cs="Arial"/>
          <w:bCs/>
        </w:rPr>
        <w:t>эксплуатируйте</w:t>
      </w:r>
      <w:r w:rsidRPr="00AC5659">
        <w:rPr>
          <w:rFonts w:ascii="Arial" w:hAnsi="Arial" w:cs="Arial"/>
          <w:sz w:val="20"/>
        </w:rPr>
        <w:t xml:space="preserve"> </w:t>
      </w:r>
      <w:r w:rsidRPr="00AC5659">
        <w:rPr>
          <w:rFonts w:ascii="Arial" w:hAnsi="Arial" w:cs="Arial"/>
          <w:bCs/>
        </w:rPr>
        <w:t xml:space="preserve">оборудование, не </w:t>
      </w:r>
      <w:r w:rsidR="00AC5659">
        <w:rPr>
          <w:rFonts w:ascii="Arial" w:hAnsi="Arial" w:cs="Arial"/>
          <w:bCs/>
        </w:rPr>
        <w:t>про</w:t>
      </w:r>
      <w:r w:rsidRPr="00AC5659">
        <w:rPr>
          <w:rFonts w:ascii="Arial" w:hAnsi="Arial" w:cs="Arial"/>
          <w:bCs/>
        </w:rPr>
        <w:t>чита</w:t>
      </w:r>
      <w:r w:rsidR="00AC5659">
        <w:rPr>
          <w:rFonts w:ascii="Arial" w:hAnsi="Arial" w:cs="Arial"/>
          <w:bCs/>
        </w:rPr>
        <w:t>в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приведенные ниже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особые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предупреждения</w:t>
      </w:r>
    </w:p>
    <w:p w:rsidR="00AE4FEF" w:rsidRPr="00AC5659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</w:t>
      </w:r>
      <w:r w:rsidR="00AE4FEF" w:rsidRPr="00AC5659">
        <w:rPr>
          <w:rFonts w:ascii="Arial" w:hAnsi="Arial" w:cs="Arial"/>
          <w:bCs/>
        </w:rPr>
        <w:t xml:space="preserve">е </w:t>
      </w:r>
      <w:r w:rsidR="00AC5659">
        <w:rPr>
          <w:rFonts w:ascii="Arial" w:hAnsi="Arial" w:cs="Arial"/>
          <w:bCs/>
        </w:rPr>
        <w:t>вставляйте</w:t>
      </w:r>
      <w:r w:rsidR="00AE4FEF" w:rsidRPr="00AC5659">
        <w:rPr>
          <w:rFonts w:ascii="Arial" w:hAnsi="Arial" w:cs="Arial"/>
          <w:bCs/>
        </w:rPr>
        <w:t xml:space="preserve"> пальцы, руки или люб</w:t>
      </w:r>
      <w:r w:rsidR="00AC5659">
        <w:rPr>
          <w:rFonts w:ascii="Arial" w:hAnsi="Arial" w:cs="Arial"/>
          <w:bCs/>
        </w:rPr>
        <w:t>ые</w:t>
      </w:r>
      <w:r w:rsidR="00AE4FEF" w:rsidRPr="00AC5659">
        <w:rPr>
          <w:rFonts w:ascii="Arial" w:hAnsi="Arial" w:cs="Arial"/>
          <w:bCs/>
        </w:rPr>
        <w:t xml:space="preserve"> друг</w:t>
      </w:r>
      <w:r w:rsidR="00AC5659">
        <w:rPr>
          <w:rFonts w:ascii="Arial" w:hAnsi="Arial" w:cs="Arial"/>
          <w:bCs/>
        </w:rPr>
        <w:t>ие</w:t>
      </w:r>
      <w:r w:rsidR="00AE4FEF" w:rsidRPr="00AC5659">
        <w:rPr>
          <w:rFonts w:ascii="Arial" w:hAnsi="Arial" w:cs="Arial"/>
          <w:bCs/>
        </w:rPr>
        <w:t xml:space="preserve"> част</w:t>
      </w:r>
      <w:r w:rsidR="00AC5659">
        <w:rPr>
          <w:rFonts w:ascii="Arial" w:hAnsi="Arial" w:cs="Arial"/>
          <w:bCs/>
        </w:rPr>
        <w:t>и</w:t>
      </w:r>
      <w:r w:rsidR="00AE4FEF" w:rsidRPr="00AC5659">
        <w:rPr>
          <w:rFonts w:ascii="Arial" w:hAnsi="Arial" w:cs="Arial"/>
          <w:bCs/>
        </w:rPr>
        <w:t xml:space="preserve"> тела в распыляющ</w:t>
      </w:r>
      <w:r w:rsidR="00AC5659">
        <w:rPr>
          <w:rFonts w:ascii="Arial" w:hAnsi="Arial" w:cs="Arial"/>
          <w:bCs/>
        </w:rPr>
        <w:t>ую форсунку</w:t>
      </w:r>
      <w:r w:rsidR="00AE4FEF" w:rsidRPr="00AC5659">
        <w:rPr>
          <w:rFonts w:ascii="Arial" w:hAnsi="Arial" w:cs="Arial"/>
          <w:bCs/>
        </w:rPr>
        <w:t xml:space="preserve">. </w:t>
      </w:r>
    </w:p>
    <w:p w:rsidR="00AE4FEF" w:rsidRPr="00AC5659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</w:t>
      </w:r>
      <w:r w:rsidR="00AE4FEF" w:rsidRPr="00AC5659">
        <w:rPr>
          <w:rFonts w:ascii="Arial" w:hAnsi="Arial" w:cs="Arial"/>
          <w:bCs/>
        </w:rPr>
        <w:t xml:space="preserve">е </w:t>
      </w:r>
      <w:r w:rsidR="00AC5659">
        <w:rPr>
          <w:rFonts w:ascii="Arial" w:hAnsi="Arial" w:cs="Arial"/>
          <w:bCs/>
        </w:rPr>
        <w:t>направляйте</w:t>
      </w:r>
      <w:r w:rsidR="00AE4FEF"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краскораспылитель</w:t>
      </w:r>
      <w:r w:rsidR="00AE4FEF"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на</w:t>
      </w:r>
      <w:r w:rsidR="00AE4FEF" w:rsidRPr="00AC5659">
        <w:rPr>
          <w:rFonts w:ascii="Arial" w:hAnsi="Arial" w:cs="Arial"/>
          <w:bCs/>
        </w:rPr>
        <w:t xml:space="preserve"> себ</w:t>
      </w:r>
      <w:r w:rsidR="00AC5659">
        <w:rPr>
          <w:rFonts w:ascii="Arial" w:hAnsi="Arial" w:cs="Arial"/>
          <w:bCs/>
        </w:rPr>
        <w:t>я</w:t>
      </w:r>
      <w:r w:rsidR="00AE4FEF" w:rsidRPr="00AC5659">
        <w:rPr>
          <w:rFonts w:ascii="Arial" w:hAnsi="Arial" w:cs="Arial"/>
          <w:bCs/>
        </w:rPr>
        <w:t xml:space="preserve"> или друг</w:t>
      </w:r>
      <w:r w:rsidR="00AC5659">
        <w:rPr>
          <w:rFonts w:ascii="Arial" w:hAnsi="Arial" w:cs="Arial"/>
          <w:bCs/>
        </w:rPr>
        <w:t>их людей</w:t>
      </w:r>
      <w:r w:rsidR="00AE4FEF" w:rsidRPr="00AC5659">
        <w:rPr>
          <w:rFonts w:ascii="Arial" w:hAnsi="Arial" w:cs="Arial"/>
          <w:bCs/>
        </w:rPr>
        <w:t xml:space="preserve">. </w:t>
      </w:r>
    </w:p>
    <w:p w:rsidR="00AE4FEF" w:rsidRPr="00AC5659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</w:t>
      </w:r>
      <w:r w:rsidR="00AE4FEF" w:rsidRPr="00AC5659">
        <w:rPr>
          <w:rFonts w:ascii="Arial" w:hAnsi="Arial" w:cs="Arial"/>
          <w:bCs/>
        </w:rPr>
        <w:t xml:space="preserve">е используйте </w:t>
      </w:r>
      <w:r w:rsidR="00AC5659">
        <w:rPr>
          <w:rFonts w:ascii="Arial" w:hAnsi="Arial" w:cs="Arial"/>
          <w:bCs/>
        </w:rPr>
        <w:t>краскораспылитель</w:t>
      </w:r>
      <w:r w:rsidR="00AE4FEF" w:rsidRPr="00AC5659">
        <w:rPr>
          <w:rFonts w:ascii="Arial" w:hAnsi="Arial" w:cs="Arial"/>
          <w:bCs/>
        </w:rPr>
        <w:t xml:space="preserve"> без </w:t>
      </w:r>
      <w:r w:rsidR="00AC5659">
        <w:rPr>
          <w:rFonts w:ascii="Arial" w:hAnsi="Arial" w:cs="Arial"/>
          <w:bCs/>
        </w:rPr>
        <w:t>распыляющего</w:t>
      </w:r>
      <w:r w:rsidR="00AE4FEF" w:rsidRPr="00AC5659">
        <w:rPr>
          <w:rFonts w:ascii="Arial" w:hAnsi="Arial" w:cs="Arial"/>
          <w:bCs/>
        </w:rPr>
        <w:t xml:space="preserve"> наконечника. </w:t>
      </w:r>
    </w:p>
    <w:p w:rsidR="00AE4FEF" w:rsidRPr="00AC5659" w:rsidRDefault="00AC5659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Держите предохранительную защелку</w:t>
      </w:r>
      <w:r w:rsidR="00AE4FEF" w:rsidRPr="00AC56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закрытой,</w:t>
      </w:r>
      <w:r w:rsidR="00AE4FEF" w:rsidRPr="00AC56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открывая ее только для</w:t>
      </w:r>
      <w:r w:rsidR="00AE4FEF" w:rsidRPr="00AC5659">
        <w:rPr>
          <w:rFonts w:ascii="Arial" w:hAnsi="Arial" w:cs="Arial"/>
          <w:bCs/>
        </w:rPr>
        <w:t xml:space="preserve"> распыления и очистки. </w:t>
      </w:r>
    </w:p>
    <w:p w:rsidR="00AE4FEF" w:rsidRPr="00AC5659" w:rsidRDefault="00AC5659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Сбросьте</w:t>
      </w:r>
      <w:r w:rsidR="00AE4FEF" w:rsidRPr="00AC5659">
        <w:rPr>
          <w:rFonts w:ascii="Arial" w:hAnsi="Arial" w:cs="Arial"/>
          <w:bCs/>
        </w:rPr>
        <w:t xml:space="preserve"> давление перед </w:t>
      </w:r>
      <w:r>
        <w:rPr>
          <w:rFonts w:ascii="Arial" w:hAnsi="Arial" w:cs="Arial"/>
          <w:bCs/>
        </w:rPr>
        <w:t xml:space="preserve">проведением </w:t>
      </w:r>
      <w:r w:rsidR="00AE4FEF" w:rsidRPr="00AC5659">
        <w:rPr>
          <w:rFonts w:ascii="Arial" w:hAnsi="Arial" w:cs="Arial"/>
          <w:bCs/>
        </w:rPr>
        <w:t>ремонт</w:t>
      </w:r>
      <w:r>
        <w:rPr>
          <w:rFonts w:ascii="Arial" w:hAnsi="Arial" w:cs="Arial"/>
          <w:bCs/>
        </w:rPr>
        <w:t>а</w:t>
      </w:r>
      <w:r w:rsidR="00AE4FEF" w:rsidRPr="00AC5659">
        <w:rPr>
          <w:rFonts w:ascii="Arial" w:hAnsi="Arial" w:cs="Arial"/>
          <w:bCs/>
        </w:rPr>
        <w:t xml:space="preserve"> и </w:t>
      </w:r>
      <w:r>
        <w:rPr>
          <w:rFonts w:ascii="Arial" w:hAnsi="Arial" w:cs="Arial"/>
          <w:bCs/>
        </w:rPr>
        <w:t>тех</w:t>
      </w:r>
      <w:r w:rsidR="00AE4FEF" w:rsidRPr="00AC5659">
        <w:rPr>
          <w:rFonts w:ascii="Arial" w:hAnsi="Arial" w:cs="Arial"/>
          <w:bCs/>
        </w:rPr>
        <w:t>обслуживани</w:t>
      </w:r>
      <w:r>
        <w:rPr>
          <w:rFonts w:ascii="Arial" w:hAnsi="Arial" w:cs="Arial"/>
          <w:bCs/>
        </w:rPr>
        <w:t>я</w:t>
      </w:r>
      <w:r w:rsidR="00AE4FEF" w:rsidRPr="00AC5659">
        <w:rPr>
          <w:rFonts w:ascii="Arial" w:hAnsi="Arial" w:cs="Arial"/>
          <w:bCs/>
        </w:rPr>
        <w:t xml:space="preserve">. </w:t>
      </w:r>
    </w:p>
    <w:p w:rsidR="00AE4FEF" w:rsidRPr="00AC5659" w:rsidRDefault="00AE4FEF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AC5659">
        <w:rPr>
          <w:rFonts w:ascii="Arial" w:hAnsi="Arial" w:cs="Arial"/>
          <w:bCs/>
        </w:rPr>
        <w:t>Не</w:t>
      </w:r>
      <w:r w:rsidRPr="00AC5659">
        <w:rPr>
          <w:rFonts w:ascii="Arial" w:hAnsi="Arial" w:cs="Arial"/>
          <w:sz w:val="20"/>
        </w:rPr>
        <w:t xml:space="preserve"> </w:t>
      </w:r>
      <w:r w:rsidR="00AC5659">
        <w:rPr>
          <w:rFonts w:ascii="Arial" w:hAnsi="Arial" w:cs="Arial"/>
          <w:bCs/>
        </w:rPr>
        <w:t>очищайте краскораспылитель отбеливателем</w:t>
      </w:r>
      <w:r w:rsidRPr="00AC5659">
        <w:rPr>
          <w:rFonts w:ascii="Arial" w:hAnsi="Arial" w:cs="Arial"/>
          <w:bCs/>
        </w:rPr>
        <w:t xml:space="preserve"> или растворителем, содержащим сильн</w:t>
      </w:r>
      <w:r w:rsidR="00AC5659">
        <w:rPr>
          <w:rFonts w:ascii="Arial" w:hAnsi="Arial" w:cs="Arial"/>
          <w:bCs/>
        </w:rPr>
        <w:t>ые</w:t>
      </w:r>
      <w:r w:rsidRPr="00AC5659">
        <w:rPr>
          <w:rFonts w:ascii="Arial" w:hAnsi="Arial" w:cs="Arial"/>
          <w:bCs/>
        </w:rPr>
        <w:t xml:space="preserve"> кислот</w:t>
      </w:r>
      <w:r w:rsidR="00AC5659">
        <w:rPr>
          <w:rFonts w:ascii="Arial" w:hAnsi="Arial" w:cs="Arial"/>
          <w:bCs/>
        </w:rPr>
        <w:t>ы</w:t>
      </w:r>
      <w:r w:rsidRPr="00AC5659">
        <w:rPr>
          <w:rFonts w:ascii="Arial" w:hAnsi="Arial" w:cs="Arial"/>
          <w:bCs/>
        </w:rPr>
        <w:t xml:space="preserve"> и щелоч</w:t>
      </w:r>
      <w:r w:rsidR="00AC5659">
        <w:rPr>
          <w:rFonts w:ascii="Arial" w:hAnsi="Arial" w:cs="Arial"/>
          <w:bCs/>
        </w:rPr>
        <w:t>и</w:t>
      </w:r>
      <w:r w:rsidRPr="00AC5659">
        <w:rPr>
          <w:rFonts w:ascii="Arial" w:hAnsi="Arial" w:cs="Arial"/>
          <w:bCs/>
        </w:rPr>
        <w:t xml:space="preserve">. </w:t>
      </w:r>
    </w:p>
    <w:p w:rsidR="00AE4FEF" w:rsidRPr="00AC5659" w:rsidRDefault="00AC5659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Система</w:t>
      </w:r>
      <w:r w:rsidR="00AE4FEF" w:rsidRPr="00AC5659">
        <w:rPr>
          <w:rFonts w:ascii="Arial" w:hAnsi="Arial" w:cs="Arial"/>
          <w:bCs/>
        </w:rPr>
        <w:t xml:space="preserve"> должн</w:t>
      </w:r>
      <w:r>
        <w:rPr>
          <w:rFonts w:ascii="Arial" w:hAnsi="Arial" w:cs="Arial"/>
          <w:bCs/>
        </w:rPr>
        <w:t>а</w:t>
      </w:r>
      <w:r w:rsidR="00AE4FEF" w:rsidRPr="00AC5659">
        <w:rPr>
          <w:rFonts w:ascii="Arial" w:hAnsi="Arial" w:cs="Arial"/>
          <w:bCs/>
        </w:rPr>
        <w:t xml:space="preserve"> быть оборудован</w:t>
      </w:r>
      <w:r>
        <w:rPr>
          <w:rFonts w:ascii="Arial" w:hAnsi="Arial" w:cs="Arial"/>
          <w:bCs/>
        </w:rPr>
        <w:t>а</w:t>
      </w:r>
      <w:r w:rsidR="00AE4FEF" w:rsidRPr="00AC5659">
        <w:rPr>
          <w:rFonts w:ascii="Arial" w:hAnsi="Arial" w:cs="Arial"/>
          <w:bCs/>
        </w:rPr>
        <w:t xml:space="preserve"> соответствующим </w:t>
      </w:r>
      <w:r w:rsidRPr="00AC5659">
        <w:rPr>
          <w:rFonts w:ascii="Arial" w:hAnsi="Arial" w:cs="Arial"/>
          <w:bCs/>
        </w:rPr>
        <w:t>устройство</w:t>
      </w:r>
      <w:r>
        <w:rPr>
          <w:rFonts w:ascii="Arial" w:hAnsi="Arial" w:cs="Arial"/>
          <w:bCs/>
        </w:rPr>
        <w:t>м</w:t>
      </w:r>
      <w:r w:rsidRPr="00AC56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для </w:t>
      </w:r>
      <w:r w:rsidRPr="00AC5659">
        <w:rPr>
          <w:rFonts w:ascii="Arial" w:hAnsi="Arial" w:cs="Arial"/>
          <w:bCs/>
        </w:rPr>
        <w:t>стабилиз</w:t>
      </w:r>
      <w:r>
        <w:rPr>
          <w:rFonts w:ascii="Arial" w:hAnsi="Arial" w:cs="Arial"/>
          <w:bCs/>
        </w:rPr>
        <w:t>ации напряжения</w:t>
      </w:r>
      <w:r w:rsidR="00AE4FEF" w:rsidRPr="00AC5659">
        <w:rPr>
          <w:rFonts w:ascii="Arial" w:hAnsi="Arial" w:cs="Arial"/>
          <w:bCs/>
        </w:rPr>
        <w:t xml:space="preserve">. </w:t>
      </w:r>
    </w:p>
    <w:p w:rsidR="00AE4FEF" w:rsidRPr="00AC5659" w:rsidRDefault="00AC5659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Эксплуатируйте</w:t>
      </w:r>
      <w:r w:rsidR="00AE4FEF" w:rsidRPr="00AC56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краскораспылитель в хорошо освещенном</w:t>
      </w:r>
      <w:r w:rsidR="00AE4FEF" w:rsidRPr="00AC5659">
        <w:rPr>
          <w:rFonts w:ascii="Arial" w:hAnsi="Arial" w:cs="Arial"/>
          <w:bCs/>
        </w:rPr>
        <w:t xml:space="preserve"> месте. </w:t>
      </w:r>
    </w:p>
    <w:p w:rsidR="00AE4FEF" w:rsidRPr="00AC5659" w:rsidRDefault="00AE4FEF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AC5659">
        <w:rPr>
          <w:rFonts w:ascii="Arial" w:hAnsi="Arial" w:cs="Arial"/>
          <w:bCs/>
        </w:rPr>
        <w:t xml:space="preserve">Никогда не </w:t>
      </w:r>
      <w:r w:rsidR="00AC5659">
        <w:rPr>
          <w:rFonts w:ascii="Arial" w:hAnsi="Arial" w:cs="Arial"/>
          <w:bCs/>
        </w:rPr>
        <w:t>эксплуатируйте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краскораспылитель в местах, где возможно появление искр или присутствуют легковоспл</w:t>
      </w:r>
      <w:r w:rsidR="000D1358">
        <w:rPr>
          <w:rFonts w:ascii="Arial" w:hAnsi="Arial" w:cs="Arial"/>
          <w:bCs/>
        </w:rPr>
        <w:t>а</w:t>
      </w:r>
      <w:r w:rsidR="00AC5659">
        <w:rPr>
          <w:rFonts w:ascii="Arial" w:hAnsi="Arial" w:cs="Arial"/>
          <w:bCs/>
        </w:rPr>
        <w:t>меняемые вещества</w:t>
      </w:r>
      <w:r w:rsidRPr="00AC5659">
        <w:rPr>
          <w:rFonts w:ascii="Arial" w:hAnsi="Arial" w:cs="Arial"/>
          <w:bCs/>
        </w:rPr>
        <w:t xml:space="preserve">. </w:t>
      </w:r>
    </w:p>
    <w:p w:rsidR="00AE4FEF" w:rsidRPr="00AC5659" w:rsidRDefault="00AE4FEF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AC5659">
        <w:rPr>
          <w:rFonts w:ascii="Arial" w:hAnsi="Arial" w:cs="Arial"/>
          <w:bCs/>
        </w:rPr>
        <w:t xml:space="preserve">Никогда не </w:t>
      </w:r>
      <w:r w:rsidR="00AC5659">
        <w:rPr>
          <w:rFonts w:ascii="Arial" w:hAnsi="Arial" w:cs="Arial"/>
          <w:bCs/>
        </w:rPr>
        <w:t>эксплуатируйте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краскораспылитель</w:t>
      </w:r>
      <w:r w:rsidRPr="00AC5659">
        <w:rPr>
          <w:rFonts w:ascii="Arial" w:hAnsi="Arial" w:cs="Arial"/>
          <w:bCs/>
        </w:rPr>
        <w:t xml:space="preserve"> </w:t>
      </w:r>
      <w:r w:rsidR="00AC5659">
        <w:rPr>
          <w:rFonts w:ascii="Arial" w:hAnsi="Arial" w:cs="Arial"/>
          <w:bCs/>
        </w:rPr>
        <w:t>больше</w:t>
      </w:r>
      <w:r w:rsidRPr="00AC5659">
        <w:rPr>
          <w:rFonts w:ascii="Arial" w:hAnsi="Arial" w:cs="Arial"/>
          <w:bCs/>
        </w:rPr>
        <w:t xml:space="preserve"> 10 секунд без крас</w:t>
      </w:r>
      <w:r w:rsidR="00AC5659">
        <w:rPr>
          <w:rFonts w:ascii="Arial" w:hAnsi="Arial" w:cs="Arial"/>
          <w:bCs/>
        </w:rPr>
        <w:t>ки</w:t>
      </w:r>
      <w:r w:rsidRPr="00AC5659">
        <w:rPr>
          <w:rFonts w:ascii="Arial" w:hAnsi="Arial" w:cs="Arial"/>
          <w:bCs/>
        </w:rPr>
        <w:t xml:space="preserve">. </w:t>
      </w:r>
    </w:p>
    <w:p w:rsidR="00AE4FEF" w:rsidRPr="00AC5659" w:rsidRDefault="00AC5659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AC5659">
        <w:rPr>
          <w:rFonts w:ascii="Arial" w:hAnsi="Arial" w:cs="Arial"/>
        </w:rPr>
        <w:t>Запрещается использовать к</w:t>
      </w:r>
      <w:r w:rsidR="00AE4FEF" w:rsidRPr="00AC5659">
        <w:rPr>
          <w:rFonts w:ascii="Arial" w:hAnsi="Arial" w:cs="Arial"/>
          <w:bCs/>
        </w:rPr>
        <w:t>раски</w:t>
      </w:r>
      <w:r>
        <w:rPr>
          <w:rFonts w:ascii="Arial" w:hAnsi="Arial" w:cs="Arial"/>
          <w:bCs/>
        </w:rPr>
        <w:t>, содержащие клей,</w:t>
      </w:r>
      <w:r w:rsidR="00AE4FEF" w:rsidRPr="00AC56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гранулы</w:t>
      </w:r>
      <w:r w:rsidR="00AE4FEF" w:rsidRPr="00AC5659">
        <w:rPr>
          <w:rFonts w:ascii="Arial" w:hAnsi="Arial" w:cs="Arial"/>
          <w:bCs/>
        </w:rPr>
        <w:t>, сильн</w:t>
      </w:r>
      <w:r>
        <w:rPr>
          <w:rFonts w:ascii="Arial" w:hAnsi="Arial" w:cs="Arial"/>
          <w:bCs/>
        </w:rPr>
        <w:t>ые</w:t>
      </w:r>
      <w:r w:rsidR="00AE4FEF" w:rsidRPr="00AC5659">
        <w:rPr>
          <w:rFonts w:ascii="Arial" w:hAnsi="Arial" w:cs="Arial"/>
          <w:bCs/>
        </w:rPr>
        <w:t xml:space="preserve"> коррози</w:t>
      </w:r>
      <w:r>
        <w:rPr>
          <w:rFonts w:ascii="Arial" w:hAnsi="Arial" w:cs="Arial"/>
          <w:bCs/>
        </w:rPr>
        <w:t xml:space="preserve">йные </w:t>
      </w:r>
      <w:r w:rsidR="00AE4FEF" w:rsidRPr="00AC5659">
        <w:rPr>
          <w:rFonts w:ascii="Arial" w:hAnsi="Arial" w:cs="Arial"/>
          <w:bCs/>
        </w:rPr>
        <w:t>веществ</w:t>
      </w:r>
      <w:r>
        <w:rPr>
          <w:rFonts w:ascii="Arial" w:hAnsi="Arial" w:cs="Arial"/>
          <w:bCs/>
        </w:rPr>
        <w:t>а</w:t>
      </w:r>
      <w:r w:rsidR="00AE4FEF" w:rsidRPr="00AC5659">
        <w:rPr>
          <w:rFonts w:ascii="Arial" w:hAnsi="Arial" w:cs="Arial"/>
          <w:bCs/>
        </w:rPr>
        <w:t xml:space="preserve"> или без растворителя. </w:t>
      </w:r>
    </w:p>
    <w:p w:rsidR="000D1358" w:rsidRPr="000D1358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0D1358">
        <w:rPr>
          <w:rFonts w:ascii="Arial" w:hAnsi="Arial" w:cs="Arial"/>
          <w:bCs/>
        </w:rPr>
        <w:t>Подключайте краскораспылитель только к источнику электропитания</w:t>
      </w:r>
      <w:r w:rsidR="00AE4FEF" w:rsidRPr="000D1358">
        <w:rPr>
          <w:rFonts w:ascii="Arial" w:hAnsi="Arial" w:cs="Arial"/>
          <w:bCs/>
        </w:rPr>
        <w:t xml:space="preserve"> 220</w:t>
      </w:r>
      <w:r w:rsidRPr="000D1358">
        <w:rPr>
          <w:rFonts w:ascii="Arial" w:hAnsi="Arial" w:cs="Arial"/>
          <w:bCs/>
        </w:rPr>
        <w:t>В</w:t>
      </w:r>
      <w:r w:rsidR="00AE4FEF" w:rsidRPr="000D1358">
        <w:rPr>
          <w:rFonts w:ascii="Arial" w:hAnsi="Arial" w:cs="Arial"/>
          <w:bCs/>
        </w:rPr>
        <w:t xml:space="preserve">, </w:t>
      </w:r>
      <w:r w:rsidRPr="000D1358">
        <w:rPr>
          <w:rFonts w:ascii="Arial" w:hAnsi="Arial" w:cs="Arial"/>
          <w:bCs/>
        </w:rPr>
        <w:t xml:space="preserve">не разрешается использовать напряжение </w:t>
      </w:r>
      <w:r w:rsidR="00AE4FEF" w:rsidRPr="000D1358">
        <w:rPr>
          <w:rFonts w:ascii="Arial" w:hAnsi="Arial" w:cs="Arial"/>
          <w:bCs/>
        </w:rPr>
        <w:t>380</w:t>
      </w:r>
      <w:r w:rsidRPr="000D1358">
        <w:rPr>
          <w:rFonts w:ascii="Arial" w:hAnsi="Arial" w:cs="Arial"/>
          <w:bCs/>
        </w:rPr>
        <w:t>В</w:t>
      </w:r>
      <w:r w:rsidR="00AE4FEF" w:rsidRPr="000D1358">
        <w:rPr>
          <w:rFonts w:ascii="Arial" w:hAnsi="Arial" w:cs="Arial"/>
          <w:bCs/>
        </w:rPr>
        <w:t xml:space="preserve">, </w:t>
      </w:r>
      <w:r w:rsidRPr="000D1358">
        <w:rPr>
          <w:rFonts w:ascii="Arial" w:hAnsi="Arial" w:cs="Arial"/>
          <w:bCs/>
        </w:rPr>
        <w:t>чтобы не сжечь краскораспылитель.</w:t>
      </w:r>
    </w:p>
    <w:p w:rsidR="00AE4FEF" w:rsidRPr="000D1358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0D1358">
        <w:rPr>
          <w:rFonts w:ascii="Arial" w:hAnsi="Arial" w:cs="Arial"/>
          <w:bCs/>
        </w:rPr>
        <w:t>Н</w:t>
      </w:r>
      <w:r w:rsidR="00AE4FEF" w:rsidRPr="000D1358">
        <w:rPr>
          <w:rFonts w:ascii="Arial" w:hAnsi="Arial" w:cs="Arial"/>
          <w:bCs/>
        </w:rPr>
        <w:t xml:space="preserve">е </w:t>
      </w:r>
      <w:r w:rsidRPr="000D1358">
        <w:rPr>
          <w:rFonts w:ascii="Arial" w:hAnsi="Arial" w:cs="Arial"/>
          <w:bCs/>
        </w:rPr>
        <w:t>тяните за</w:t>
      </w:r>
      <w:r w:rsidR="00AE4FEF" w:rsidRPr="000D1358">
        <w:rPr>
          <w:rFonts w:ascii="Arial" w:hAnsi="Arial" w:cs="Arial"/>
          <w:bCs/>
        </w:rPr>
        <w:t xml:space="preserve"> электрический </w:t>
      </w:r>
      <w:r w:rsidRPr="000D1358">
        <w:rPr>
          <w:rFonts w:ascii="Arial" w:hAnsi="Arial" w:cs="Arial"/>
          <w:bCs/>
        </w:rPr>
        <w:t>кабель</w:t>
      </w:r>
      <w:r w:rsidR="00AE4FEF" w:rsidRPr="000D1358">
        <w:rPr>
          <w:rFonts w:ascii="Arial" w:hAnsi="Arial" w:cs="Arial"/>
          <w:bCs/>
        </w:rPr>
        <w:t xml:space="preserve">. </w:t>
      </w:r>
    </w:p>
    <w:p w:rsidR="00AE4FEF" w:rsidRPr="00AC5659" w:rsidRDefault="000D1358" w:rsidP="002B609F">
      <w:pPr>
        <w:numPr>
          <w:ilvl w:val="0"/>
          <w:numId w:val="2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0D1358">
        <w:rPr>
          <w:rFonts w:ascii="Arial" w:hAnsi="Arial" w:cs="Arial"/>
          <w:bCs/>
        </w:rPr>
        <w:t>Н</w:t>
      </w:r>
      <w:r w:rsidR="00AE4FEF" w:rsidRPr="000D1358">
        <w:rPr>
          <w:rFonts w:ascii="Arial" w:hAnsi="Arial" w:cs="Arial"/>
          <w:bCs/>
        </w:rPr>
        <w:t xml:space="preserve">е </w:t>
      </w:r>
      <w:r w:rsidRPr="000D1358">
        <w:rPr>
          <w:rFonts w:ascii="Arial" w:hAnsi="Arial" w:cs="Arial"/>
          <w:bCs/>
        </w:rPr>
        <w:t>курите во время эксплуатации распылителя</w:t>
      </w:r>
      <w:r w:rsidR="00AE4FEF" w:rsidRPr="000D1358">
        <w:rPr>
          <w:rFonts w:ascii="Arial" w:hAnsi="Arial" w:cs="Arial"/>
          <w:bCs/>
        </w:rPr>
        <w:t>.</w:t>
      </w:r>
      <w:r w:rsidR="00AE4FEF" w:rsidRPr="00AC5659">
        <w:rPr>
          <w:rFonts w:ascii="Arial" w:hAnsi="Arial" w:cs="Arial"/>
          <w:bCs/>
        </w:rPr>
        <w:t xml:space="preserve"> </w:t>
      </w:r>
    </w:p>
    <w:p w:rsidR="00AE4FEF" w:rsidRDefault="00AE4FEF" w:rsidP="002B609F">
      <w:pPr>
        <w:spacing w:after="0"/>
        <w:ind w:rightChars="-318" w:right="-700" w:firstLineChars="100" w:firstLine="221"/>
        <w:rPr>
          <w:rFonts w:ascii="Arial" w:hAnsi="Arial" w:cs="Arial"/>
          <w:b/>
          <w:bCs/>
        </w:rPr>
      </w:pPr>
    </w:p>
    <w:p w:rsidR="00AC5659" w:rsidRPr="00AC5659" w:rsidRDefault="00AC5659" w:rsidP="002B609F">
      <w:pPr>
        <w:spacing w:after="0"/>
        <w:ind w:rightChars="-318" w:right="-700" w:firstLineChars="100" w:firstLine="221"/>
        <w:rPr>
          <w:rFonts w:ascii="Arial" w:hAnsi="Arial" w:cs="Arial"/>
          <w:b/>
          <w:bCs/>
        </w:rPr>
      </w:pPr>
    </w:p>
    <w:p w:rsidR="00AE4FEF" w:rsidRPr="000D1358" w:rsidRDefault="00AE4FEF" w:rsidP="002B609F">
      <w:pPr>
        <w:spacing w:after="0"/>
        <w:ind w:rightChars="-318" w:right="-700"/>
        <w:rPr>
          <w:rFonts w:ascii="Arial" w:hAnsi="Arial" w:cs="Arial"/>
          <w:b/>
          <w:bCs/>
          <w:sz w:val="36"/>
          <w:szCs w:val="44"/>
        </w:rPr>
      </w:pPr>
      <w:r w:rsidRPr="000D1358">
        <w:rPr>
          <w:rFonts w:ascii="Arial" w:hAnsi="Arial" w:cs="Arial"/>
          <w:b/>
          <w:bCs/>
          <w:sz w:val="32"/>
          <w:szCs w:val="44"/>
        </w:rPr>
        <w:t>2.</w:t>
      </w:r>
      <w:r w:rsidRPr="000D1358">
        <w:rPr>
          <w:rFonts w:ascii="Arial" w:hAnsi="Arial" w:cs="Arial"/>
          <w:sz w:val="18"/>
        </w:rPr>
        <w:t xml:space="preserve"> </w:t>
      </w:r>
      <w:r w:rsidR="000D1358" w:rsidRPr="000D1358">
        <w:rPr>
          <w:rFonts w:ascii="Arial" w:hAnsi="Arial" w:cs="Arial"/>
          <w:b/>
          <w:bCs/>
          <w:sz w:val="32"/>
          <w:szCs w:val="44"/>
        </w:rPr>
        <w:t>Описание компонентов</w:t>
      </w:r>
      <w:r w:rsidRPr="000D1358">
        <w:rPr>
          <w:rFonts w:ascii="Arial" w:hAnsi="Arial" w:cs="Arial"/>
          <w:b/>
          <w:bCs/>
          <w:sz w:val="32"/>
          <w:szCs w:val="44"/>
        </w:rPr>
        <w:t xml:space="preserve"> и функций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8"/>
        <w:gridCol w:w="7468"/>
      </w:tblGrid>
      <w:tr w:rsidR="00AE4FEF" w:rsidRPr="000D1358" w:rsidTr="000D1358">
        <w:tc>
          <w:tcPr>
            <w:tcW w:w="2988" w:type="dxa"/>
          </w:tcPr>
          <w:p w:rsidR="00AE4FEF" w:rsidRPr="000D1358" w:rsidRDefault="00AE4FEF" w:rsidP="002B609F">
            <w:pPr>
              <w:pStyle w:val="5"/>
              <w:ind w:right="-700"/>
              <w:jc w:val="left"/>
              <w:rPr>
                <w:rFonts w:ascii="Arial" w:hAnsi="Arial" w:cs="Arial"/>
                <w:bCs/>
                <w:sz w:val="22"/>
              </w:rPr>
            </w:pPr>
            <w:r w:rsidRPr="000D1358">
              <w:rPr>
                <w:rFonts w:ascii="Arial" w:hAnsi="Arial" w:cs="Arial"/>
                <w:bCs/>
                <w:sz w:val="22"/>
              </w:rPr>
              <w:t xml:space="preserve">Двигатель </w:t>
            </w:r>
          </w:p>
        </w:tc>
        <w:tc>
          <w:tcPr>
            <w:tcW w:w="7468" w:type="dxa"/>
          </w:tcPr>
          <w:p w:rsidR="00AE4FEF" w:rsidRPr="000D1358" w:rsidRDefault="00AE4FEF" w:rsidP="002B609F">
            <w:pPr>
              <w:pStyle w:val="6"/>
              <w:ind w:right="-700"/>
              <w:rPr>
                <w:rFonts w:ascii="Arial" w:hAnsi="Arial" w:cs="Arial"/>
                <w:b w:val="0"/>
                <w:sz w:val="22"/>
              </w:rPr>
            </w:pPr>
            <w:r w:rsidRPr="000D1358">
              <w:rPr>
                <w:rFonts w:ascii="Arial" w:hAnsi="Arial" w:cs="Arial"/>
                <w:b w:val="0"/>
                <w:sz w:val="22"/>
              </w:rPr>
              <w:t>220</w:t>
            </w:r>
            <w:r w:rsidR="000D1358" w:rsidRPr="000D1358">
              <w:rPr>
                <w:rFonts w:ascii="Arial" w:hAnsi="Arial" w:cs="Arial"/>
                <w:b w:val="0"/>
                <w:sz w:val="22"/>
                <w:lang w:val="ru-RU"/>
              </w:rPr>
              <w:t xml:space="preserve"> В переменного тока</w:t>
            </w:r>
            <w:r w:rsidRPr="000D1358">
              <w:rPr>
                <w:rFonts w:ascii="Arial" w:hAnsi="Arial" w:cs="Arial"/>
                <w:b w:val="0"/>
                <w:sz w:val="22"/>
              </w:rPr>
              <w:t>, 50/60 ГЦ</w:t>
            </w:r>
          </w:p>
        </w:tc>
      </w:tr>
      <w:tr w:rsidR="00AE4FEF" w:rsidRPr="000D1358" w:rsidTr="000D1358">
        <w:tc>
          <w:tcPr>
            <w:tcW w:w="2988" w:type="dxa"/>
          </w:tcPr>
          <w:p w:rsidR="00AE4FEF" w:rsidRPr="000D1358" w:rsidRDefault="00AE4FEF" w:rsidP="002B609F">
            <w:pPr>
              <w:pStyle w:val="7"/>
              <w:ind w:rightChars="35" w:right="77"/>
              <w:jc w:val="left"/>
              <w:rPr>
                <w:rFonts w:ascii="Arial" w:hAnsi="Arial" w:cs="Arial"/>
                <w:b w:val="0"/>
                <w:sz w:val="22"/>
              </w:rPr>
            </w:pPr>
            <w:r w:rsidRPr="000D1358">
              <w:rPr>
                <w:rFonts w:ascii="Arial" w:hAnsi="Arial" w:cs="Arial"/>
                <w:b w:val="0"/>
                <w:sz w:val="22"/>
              </w:rPr>
              <w:t>Кнопка регулиров</w:t>
            </w:r>
            <w:r w:rsidR="000D1358" w:rsidRPr="000D1358">
              <w:rPr>
                <w:rFonts w:ascii="Arial" w:hAnsi="Arial" w:cs="Arial"/>
                <w:b w:val="0"/>
                <w:sz w:val="22"/>
                <w:lang w:val="ru-RU"/>
              </w:rPr>
              <w:t xml:space="preserve">ки </w:t>
            </w:r>
            <w:r w:rsidRPr="000D1358">
              <w:rPr>
                <w:rFonts w:ascii="Arial" w:hAnsi="Arial" w:cs="Arial"/>
                <w:b w:val="0"/>
                <w:sz w:val="22"/>
              </w:rPr>
              <w:t>давления</w:t>
            </w:r>
          </w:p>
        </w:tc>
        <w:tc>
          <w:tcPr>
            <w:tcW w:w="7468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Управ</w:t>
            </w:r>
            <w:r w:rsidR="000D1358">
              <w:rPr>
                <w:rFonts w:ascii="Arial" w:hAnsi="Arial" w:cs="Arial"/>
                <w:bCs/>
              </w:rPr>
              <w:t>ляет давлением выхода краски</w:t>
            </w:r>
            <w:r w:rsidRPr="000D1358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AE4FEF" w:rsidRPr="000D1358" w:rsidTr="000D1358">
        <w:tc>
          <w:tcPr>
            <w:tcW w:w="2988" w:type="dxa"/>
          </w:tcPr>
          <w:p w:rsidR="00AE4FEF" w:rsidRPr="000D1358" w:rsidRDefault="00AC5659" w:rsidP="002B609F">
            <w:pPr>
              <w:pStyle w:val="7"/>
              <w:ind w:right="-700"/>
              <w:jc w:val="left"/>
              <w:rPr>
                <w:rFonts w:ascii="Arial" w:hAnsi="Arial" w:cs="Arial"/>
                <w:b w:val="0"/>
                <w:sz w:val="22"/>
              </w:rPr>
            </w:pPr>
            <w:r w:rsidRPr="000D1358">
              <w:rPr>
                <w:rFonts w:ascii="Arial" w:hAnsi="Arial" w:cs="Arial"/>
                <w:b w:val="0"/>
                <w:sz w:val="22"/>
              </w:rPr>
              <w:t>Переключател</w:t>
            </w:r>
            <w:r w:rsidR="00AE4FEF" w:rsidRPr="000D1358">
              <w:rPr>
                <w:rFonts w:ascii="Arial" w:hAnsi="Arial" w:cs="Arial"/>
                <w:b w:val="0"/>
                <w:sz w:val="22"/>
              </w:rPr>
              <w:t>ь</w:t>
            </w:r>
          </w:p>
        </w:tc>
        <w:tc>
          <w:tcPr>
            <w:tcW w:w="7468" w:type="dxa"/>
          </w:tcPr>
          <w:p w:rsidR="00AE4FEF" w:rsidRPr="000D1358" w:rsidRDefault="00AE4FEF" w:rsidP="002B609F">
            <w:pPr>
              <w:pStyle w:val="7"/>
              <w:ind w:right="-700"/>
              <w:jc w:val="left"/>
              <w:rPr>
                <w:rFonts w:ascii="Arial" w:hAnsi="Arial" w:cs="Arial"/>
                <w:b w:val="0"/>
                <w:sz w:val="22"/>
                <w:lang w:val="ru-RU"/>
              </w:rPr>
            </w:pPr>
            <w:r w:rsidRPr="000D1358">
              <w:rPr>
                <w:rFonts w:ascii="Arial" w:hAnsi="Arial" w:cs="Arial"/>
                <w:b w:val="0"/>
                <w:sz w:val="22"/>
                <w:lang w:val="ru-RU"/>
              </w:rPr>
              <w:t>Управл</w:t>
            </w:r>
            <w:r w:rsidR="000D1358">
              <w:rPr>
                <w:rFonts w:ascii="Arial" w:hAnsi="Arial" w:cs="Arial"/>
                <w:b w:val="0"/>
                <w:sz w:val="22"/>
                <w:lang w:val="ru-RU"/>
              </w:rPr>
              <w:t>яет работой или остановкой</w:t>
            </w:r>
            <w:r w:rsidRPr="000D1358">
              <w:rPr>
                <w:rFonts w:ascii="Arial" w:hAnsi="Arial" w:cs="Arial"/>
                <w:b w:val="0"/>
                <w:sz w:val="22"/>
                <w:lang w:val="ru-RU"/>
              </w:rPr>
              <w:t xml:space="preserve">. </w:t>
            </w:r>
          </w:p>
        </w:tc>
      </w:tr>
      <w:tr w:rsidR="00AE4FEF" w:rsidRPr="000D1358" w:rsidTr="000D1358">
        <w:tc>
          <w:tcPr>
            <w:tcW w:w="2988" w:type="dxa"/>
          </w:tcPr>
          <w:p w:rsidR="00AE4FEF" w:rsidRPr="000D1358" w:rsidRDefault="000D1358" w:rsidP="002B609F">
            <w:pPr>
              <w:pStyle w:val="7"/>
              <w:ind w:right="-700"/>
              <w:jc w:val="left"/>
              <w:rPr>
                <w:rFonts w:ascii="Arial" w:hAnsi="Arial" w:cs="Arial"/>
                <w:b w:val="0"/>
                <w:sz w:val="22"/>
              </w:rPr>
            </w:pPr>
            <w:r>
              <w:rPr>
                <w:rFonts w:ascii="Arial" w:hAnsi="Arial" w:cs="Arial"/>
                <w:b w:val="0"/>
                <w:sz w:val="22"/>
                <w:lang w:val="ru-RU"/>
              </w:rPr>
              <w:t xml:space="preserve">Вентиль </w:t>
            </w:r>
            <w:r>
              <w:rPr>
                <w:rFonts w:ascii="Arial" w:hAnsi="Arial" w:cs="Arial"/>
                <w:b w:val="0"/>
                <w:sz w:val="22"/>
              </w:rPr>
              <w:t>PRIME</w:t>
            </w:r>
            <w:r w:rsidR="00AE4FEF" w:rsidRPr="000D1358">
              <w:rPr>
                <w:rFonts w:ascii="Arial" w:hAnsi="Arial" w:cs="Arial"/>
                <w:b w:val="0"/>
                <w:sz w:val="22"/>
              </w:rPr>
              <w:t>/</w:t>
            </w:r>
            <w:r>
              <w:rPr>
                <w:rFonts w:ascii="Arial" w:hAnsi="Arial" w:cs="Arial"/>
                <w:b w:val="0"/>
                <w:sz w:val="22"/>
              </w:rPr>
              <w:t>SPRAY</w:t>
            </w:r>
            <w:r w:rsidR="00AE4FEF" w:rsidRPr="000D1358">
              <w:rPr>
                <w:rFonts w:ascii="Arial" w:hAnsi="Arial" w:cs="Arial"/>
                <w:b w:val="0"/>
                <w:sz w:val="22"/>
              </w:rPr>
              <w:t xml:space="preserve"> </w:t>
            </w:r>
          </w:p>
        </w:tc>
        <w:tc>
          <w:tcPr>
            <w:tcW w:w="7468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 xml:space="preserve">Горизонтальное </w:t>
            </w:r>
            <w:r w:rsidR="000D1358">
              <w:rPr>
                <w:rFonts w:ascii="Arial" w:hAnsi="Arial" w:cs="Arial"/>
                <w:bCs/>
              </w:rPr>
              <w:t>положение -</w:t>
            </w:r>
            <w:r w:rsidRPr="000D1358">
              <w:rPr>
                <w:rFonts w:ascii="Arial" w:hAnsi="Arial" w:cs="Arial"/>
                <w:bCs/>
              </w:rPr>
              <w:t xml:space="preserve"> для </w:t>
            </w:r>
            <w:r w:rsidR="000D1358">
              <w:rPr>
                <w:rFonts w:ascii="Arial" w:hAnsi="Arial" w:cs="Arial"/>
                <w:bCs/>
              </w:rPr>
              <w:t xml:space="preserve">режима </w:t>
            </w:r>
            <w:r w:rsidR="000D1358">
              <w:rPr>
                <w:rFonts w:ascii="Arial" w:hAnsi="Arial" w:cs="Arial"/>
                <w:bCs/>
                <w:lang w:val="en-US"/>
              </w:rPr>
              <w:t>PRIME</w:t>
            </w:r>
            <w:r w:rsidR="000D1358" w:rsidRPr="000D1358">
              <w:rPr>
                <w:rFonts w:ascii="Arial" w:hAnsi="Arial" w:cs="Arial"/>
                <w:bCs/>
              </w:rPr>
              <w:t xml:space="preserve"> </w:t>
            </w:r>
            <w:r w:rsidR="000D1358">
              <w:rPr>
                <w:rFonts w:ascii="Arial" w:hAnsi="Arial" w:cs="Arial"/>
                <w:bCs/>
              </w:rPr>
              <w:t>/ГРУНТОВКА (ВКЛ)</w:t>
            </w:r>
          </w:p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 xml:space="preserve">Вертикальное </w:t>
            </w:r>
            <w:r w:rsidR="000D1358">
              <w:rPr>
                <w:rFonts w:ascii="Arial" w:hAnsi="Arial" w:cs="Arial"/>
                <w:bCs/>
              </w:rPr>
              <w:t>положение</w:t>
            </w:r>
            <w:r w:rsidRPr="000D1358">
              <w:rPr>
                <w:rFonts w:ascii="Arial" w:hAnsi="Arial" w:cs="Arial"/>
                <w:bCs/>
              </w:rPr>
              <w:t xml:space="preserve"> для </w:t>
            </w:r>
            <w:r w:rsidR="000D1358">
              <w:rPr>
                <w:rFonts w:ascii="Arial" w:hAnsi="Arial" w:cs="Arial"/>
                <w:bCs/>
              </w:rPr>
              <w:t xml:space="preserve">режима </w:t>
            </w:r>
            <w:r w:rsidR="000D1358">
              <w:rPr>
                <w:rFonts w:ascii="Arial" w:hAnsi="Arial" w:cs="Arial"/>
                <w:bCs/>
                <w:lang w:val="en-US"/>
              </w:rPr>
              <w:t>SPRAY</w:t>
            </w:r>
            <w:r w:rsidR="000D1358">
              <w:rPr>
                <w:rFonts w:ascii="Arial" w:hAnsi="Arial" w:cs="Arial"/>
                <w:bCs/>
              </w:rPr>
              <w:t>/ РАСПЫЛЕНИЕ</w:t>
            </w:r>
            <w:r w:rsidR="000D1358" w:rsidRPr="000D1358">
              <w:rPr>
                <w:rFonts w:ascii="Arial" w:hAnsi="Arial" w:cs="Arial"/>
                <w:bCs/>
              </w:rPr>
              <w:t xml:space="preserve"> </w:t>
            </w:r>
            <w:r w:rsidRPr="000D1358">
              <w:rPr>
                <w:rFonts w:ascii="Arial" w:hAnsi="Arial" w:cs="Arial"/>
                <w:bCs/>
              </w:rPr>
              <w:t>(</w:t>
            </w:r>
            <w:r w:rsidR="000D1358">
              <w:rPr>
                <w:rFonts w:ascii="Arial" w:hAnsi="Arial" w:cs="Arial"/>
                <w:bCs/>
              </w:rPr>
              <w:t>ВЫКЛ</w:t>
            </w:r>
            <w:r w:rsidRPr="000D1358">
              <w:rPr>
                <w:rFonts w:ascii="Arial" w:hAnsi="Arial" w:cs="Arial"/>
                <w:bCs/>
              </w:rPr>
              <w:t>)</w:t>
            </w:r>
          </w:p>
        </w:tc>
      </w:tr>
      <w:tr w:rsidR="00AE4FEF" w:rsidRPr="000D1358" w:rsidTr="000D1358">
        <w:trPr>
          <w:trHeight w:val="575"/>
        </w:trPr>
        <w:tc>
          <w:tcPr>
            <w:tcW w:w="2988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Отверстие для смазки</w:t>
            </w:r>
          </w:p>
        </w:tc>
        <w:tc>
          <w:tcPr>
            <w:tcW w:w="7468" w:type="dxa"/>
          </w:tcPr>
          <w:p w:rsidR="00AE4FEF" w:rsidRPr="000D1358" w:rsidRDefault="000D1358" w:rsidP="002B609F">
            <w:pPr>
              <w:spacing w:after="0"/>
              <w:ind w:rightChars="-49" w:right="-10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Отверстие</w:t>
            </w:r>
            <w:r w:rsidR="00AE4FEF" w:rsidRPr="000D1358">
              <w:rPr>
                <w:rFonts w:ascii="Arial" w:hAnsi="Arial" w:cs="Arial"/>
                <w:bCs/>
              </w:rPr>
              <w:t xml:space="preserve"> для смаз</w:t>
            </w:r>
            <w:r>
              <w:rPr>
                <w:rFonts w:ascii="Arial" w:hAnsi="Arial" w:cs="Arial"/>
                <w:bCs/>
              </w:rPr>
              <w:t>ки</w:t>
            </w:r>
            <w:r w:rsidR="00AE4FEF" w:rsidRPr="000D1358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</w:rPr>
              <w:t xml:space="preserve">масло </w:t>
            </w:r>
            <w:r>
              <w:rPr>
                <w:rFonts w:ascii="Arial" w:hAnsi="Arial" w:cs="Arial"/>
                <w:bCs/>
                <w:lang w:val="en-US"/>
              </w:rPr>
              <w:t>PLS</w:t>
            </w:r>
            <w:r w:rsidRPr="000D1358">
              <w:rPr>
                <w:rFonts w:ascii="Arial" w:hAnsi="Arial" w:cs="Arial"/>
                <w:bCs/>
              </w:rPr>
              <w:t xml:space="preserve"> </w:t>
            </w:r>
            <w:r w:rsidR="00AE4FEF" w:rsidRPr="000D1358">
              <w:rPr>
                <w:rFonts w:ascii="Arial" w:hAnsi="Arial" w:cs="Arial"/>
                <w:bCs/>
              </w:rPr>
              <w:t xml:space="preserve"> или</w:t>
            </w:r>
            <w:r w:rsidRPr="000D13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масло №</w:t>
            </w:r>
            <w:r w:rsidR="00AE4FEF" w:rsidRPr="000D1358">
              <w:rPr>
                <w:rFonts w:ascii="Arial" w:hAnsi="Arial" w:cs="Arial"/>
                <w:bCs/>
              </w:rPr>
              <w:t xml:space="preserve"> 45</w:t>
            </w:r>
            <w:r>
              <w:rPr>
                <w:rFonts w:ascii="Arial" w:hAnsi="Arial" w:cs="Arial"/>
                <w:bCs/>
              </w:rPr>
              <w:t xml:space="preserve"> для</w:t>
            </w:r>
            <w:r w:rsidR="00AE4FEF" w:rsidRPr="000D1358">
              <w:rPr>
                <w:rFonts w:ascii="Arial" w:hAnsi="Arial" w:cs="Arial"/>
                <w:bCs/>
              </w:rPr>
              <w:t xml:space="preserve"> швейн</w:t>
            </w:r>
            <w:r>
              <w:rPr>
                <w:rFonts w:ascii="Arial" w:hAnsi="Arial" w:cs="Arial"/>
                <w:bCs/>
              </w:rPr>
              <w:t>ых</w:t>
            </w:r>
            <w:r w:rsidR="00AE4FEF" w:rsidRPr="000D1358">
              <w:rPr>
                <w:rFonts w:ascii="Arial" w:hAnsi="Arial" w:cs="Arial"/>
                <w:bCs/>
              </w:rPr>
              <w:t xml:space="preserve"> машин)</w:t>
            </w:r>
          </w:p>
        </w:tc>
      </w:tr>
      <w:tr w:rsidR="00AE4FEF" w:rsidRPr="000D1358" w:rsidTr="000D1358">
        <w:tc>
          <w:tcPr>
            <w:tcW w:w="2988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Шланг сифона</w:t>
            </w:r>
          </w:p>
        </w:tc>
        <w:tc>
          <w:tcPr>
            <w:tcW w:w="7468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Подает </w:t>
            </w:r>
            <w:r w:rsidR="00AE4FEF" w:rsidRPr="000D1358">
              <w:rPr>
                <w:rFonts w:ascii="Arial" w:hAnsi="Arial" w:cs="Arial"/>
                <w:bCs/>
              </w:rPr>
              <w:t>крас</w:t>
            </w:r>
            <w:r>
              <w:rPr>
                <w:rFonts w:ascii="Arial" w:hAnsi="Arial" w:cs="Arial"/>
                <w:bCs/>
              </w:rPr>
              <w:t>ку из ведра в краскораспылитель</w:t>
            </w:r>
          </w:p>
        </w:tc>
      </w:tr>
      <w:tr w:rsidR="00AE4FEF" w:rsidRPr="000D1358" w:rsidTr="000D1358">
        <w:tc>
          <w:tcPr>
            <w:tcW w:w="2988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Возврат</w:t>
            </w:r>
            <w:r w:rsidR="000D1358">
              <w:rPr>
                <w:rFonts w:ascii="Arial" w:hAnsi="Arial" w:cs="Arial"/>
                <w:bCs/>
              </w:rPr>
              <w:t>ная</w:t>
            </w:r>
            <w:r w:rsidRPr="000D1358">
              <w:rPr>
                <w:rFonts w:ascii="Arial" w:hAnsi="Arial" w:cs="Arial"/>
                <w:bCs/>
              </w:rPr>
              <w:t xml:space="preserve"> труб</w:t>
            </w:r>
            <w:r w:rsidR="000D1358">
              <w:rPr>
                <w:rFonts w:ascii="Arial" w:hAnsi="Arial" w:cs="Arial"/>
                <w:bCs/>
              </w:rPr>
              <w:t>ка</w:t>
            </w:r>
          </w:p>
        </w:tc>
        <w:tc>
          <w:tcPr>
            <w:tcW w:w="7468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Служит для обратной подачи к</w:t>
            </w:r>
            <w:r w:rsidR="00AE4FEF" w:rsidRPr="000D1358">
              <w:rPr>
                <w:rFonts w:ascii="Arial" w:hAnsi="Arial" w:cs="Arial"/>
                <w:bCs/>
              </w:rPr>
              <w:t>раск</w:t>
            </w:r>
            <w:r>
              <w:rPr>
                <w:rFonts w:ascii="Arial" w:hAnsi="Arial" w:cs="Arial"/>
                <w:bCs/>
              </w:rPr>
              <w:t>и</w:t>
            </w:r>
            <w:r w:rsidR="00AE4FEF" w:rsidRPr="000D1358">
              <w:rPr>
                <w:rFonts w:ascii="Arial" w:hAnsi="Arial" w:cs="Arial"/>
                <w:bCs/>
              </w:rPr>
              <w:t xml:space="preserve"> или растворител</w:t>
            </w:r>
            <w:r>
              <w:rPr>
                <w:rFonts w:ascii="Arial" w:hAnsi="Arial" w:cs="Arial"/>
                <w:bCs/>
              </w:rPr>
              <w:t>я</w:t>
            </w:r>
          </w:p>
        </w:tc>
      </w:tr>
    </w:tbl>
    <w:p w:rsidR="00AE4FEF" w:rsidRPr="000D1358" w:rsidRDefault="00AE4FEF" w:rsidP="002B609F">
      <w:pPr>
        <w:spacing w:after="0"/>
        <w:ind w:rightChars="-318" w:right="-700"/>
        <w:rPr>
          <w:rFonts w:ascii="Arial" w:hAnsi="Arial" w:cs="Arial"/>
          <w:bCs/>
          <w:sz w:val="40"/>
          <w:szCs w:val="44"/>
        </w:rPr>
      </w:pPr>
    </w:p>
    <w:p w:rsidR="00AE4FEF" w:rsidRPr="000D1358" w:rsidRDefault="00AE4FEF" w:rsidP="002B609F">
      <w:pPr>
        <w:spacing w:after="0"/>
        <w:ind w:rightChars="-318" w:right="-700"/>
        <w:rPr>
          <w:rFonts w:ascii="Arial" w:hAnsi="Arial" w:cs="Arial"/>
          <w:b/>
          <w:sz w:val="32"/>
          <w:szCs w:val="32"/>
        </w:rPr>
      </w:pPr>
      <w:r w:rsidRPr="000D1358">
        <w:rPr>
          <w:rFonts w:ascii="Arial" w:hAnsi="Arial" w:cs="Arial"/>
          <w:b/>
          <w:bCs/>
          <w:sz w:val="32"/>
          <w:szCs w:val="32"/>
        </w:rPr>
        <w:t>3.</w:t>
      </w:r>
      <w:r w:rsidRPr="000D1358">
        <w:rPr>
          <w:rFonts w:ascii="Arial" w:hAnsi="Arial" w:cs="Arial"/>
          <w:sz w:val="32"/>
          <w:szCs w:val="32"/>
        </w:rPr>
        <w:t xml:space="preserve"> </w:t>
      </w:r>
      <w:r w:rsidR="00AC5659" w:rsidRPr="000D1358">
        <w:rPr>
          <w:rFonts w:ascii="Arial" w:hAnsi="Arial" w:cs="Arial"/>
          <w:b/>
          <w:sz w:val="32"/>
          <w:szCs w:val="32"/>
        </w:rPr>
        <w:t>Эксплуатация</w:t>
      </w:r>
    </w:p>
    <w:p w:rsidR="00AE4FEF" w:rsidRPr="00AE4FEF" w:rsidRDefault="00AE4FEF" w:rsidP="002B609F">
      <w:pPr>
        <w:pStyle w:val="8"/>
        <w:ind w:right="-700"/>
        <w:rPr>
          <w:rFonts w:ascii="Arial" w:hAnsi="Arial" w:cs="Arial"/>
          <w:lang w:val="ru-RU"/>
        </w:rPr>
      </w:pPr>
      <w:r w:rsidRPr="00AE4FEF">
        <w:rPr>
          <w:rFonts w:ascii="Arial" w:hAnsi="Arial" w:cs="Arial"/>
          <w:lang w:val="ru-RU"/>
        </w:rPr>
        <w:t xml:space="preserve">Подготовка </w:t>
      </w:r>
      <w:r w:rsidR="000D1358">
        <w:rPr>
          <w:rFonts w:ascii="Arial" w:hAnsi="Arial" w:cs="Arial"/>
          <w:lang w:val="ru-RU"/>
        </w:rPr>
        <w:t>к</w:t>
      </w:r>
      <w:r w:rsidRPr="00AE4FEF">
        <w:rPr>
          <w:rFonts w:ascii="Arial" w:hAnsi="Arial" w:cs="Arial"/>
          <w:lang w:val="ru-RU"/>
        </w:rPr>
        <w:t xml:space="preserve"> </w:t>
      </w:r>
      <w:r w:rsidR="000D1358">
        <w:rPr>
          <w:rFonts w:ascii="Arial" w:hAnsi="Arial" w:cs="Arial"/>
          <w:lang w:val="ru-RU"/>
        </w:rPr>
        <w:t>работе</w:t>
      </w:r>
    </w:p>
    <w:p w:rsidR="000D1358" w:rsidRDefault="000D1358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</w:p>
    <w:p w:rsidR="00AE4FEF" w:rsidRPr="00AE4FEF" w:rsidRDefault="00AE4FEF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  <w:r w:rsidRPr="00AE4FEF">
        <w:rPr>
          <w:rFonts w:ascii="Arial" w:hAnsi="Arial" w:cs="Arial"/>
          <w:b/>
          <w:bCs/>
          <w:sz w:val="28"/>
        </w:rPr>
        <w:t>1.</w:t>
      </w:r>
      <w:r w:rsidRPr="00AE4FEF">
        <w:rPr>
          <w:rFonts w:ascii="Arial" w:hAnsi="Arial" w:cs="Arial"/>
        </w:rPr>
        <w:t xml:space="preserve"> </w:t>
      </w:r>
      <w:r w:rsidRPr="00AE4FEF">
        <w:rPr>
          <w:rFonts w:ascii="Arial" w:hAnsi="Arial" w:cs="Arial"/>
          <w:b/>
          <w:bCs/>
          <w:sz w:val="28"/>
        </w:rPr>
        <w:t xml:space="preserve">Инструменты: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89"/>
        <w:gridCol w:w="3803"/>
      </w:tblGrid>
      <w:tr w:rsidR="00AE4FEF" w:rsidRPr="00AE4FEF" w:rsidTr="00EC4DDB">
        <w:trPr>
          <w:trHeight w:val="403"/>
        </w:trPr>
        <w:tc>
          <w:tcPr>
            <w:tcW w:w="5489" w:type="dxa"/>
            <w:vAlign w:val="center"/>
          </w:tcPr>
          <w:p w:rsidR="00AE4FEF" w:rsidRPr="000D1358" w:rsidRDefault="00AE4FEF" w:rsidP="002B609F">
            <w:pPr>
              <w:spacing w:after="0"/>
              <w:ind w:rightChars="-318" w:right="-700" w:firstLineChars="700" w:firstLine="154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Инструменты</w:t>
            </w:r>
          </w:p>
        </w:tc>
        <w:tc>
          <w:tcPr>
            <w:tcW w:w="3803" w:type="dxa"/>
            <w:vAlign w:val="center"/>
          </w:tcPr>
          <w:p w:rsidR="00AE4FEF" w:rsidRPr="000D1358" w:rsidRDefault="00AE4FEF" w:rsidP="002B609F">
            <w:pPr>
              <w:pStyle w:val="9"/>
              <w:ind w:right="-700"/>
              <w:rPr>
                <w:rFonts w:ascii="Arial" w:hAnsi="Arial" w:cs="Arial"/>
                <w:bCs/>
                <w:sz w:val="22"/>
              </w:rPr>
            </w:pPr>
            <w:r w:rsidRPr="000D1358">
              <w:rPr>
                <w:rFonts w:ascii="Arial" w:hAnsi="Arial" w:cs="Arial"/>
                <w:bCs/>
                <w:sz w:val="22"/>
              </w:rPr>
              <w:t>Количество</w:t>
            </w:r>
          </w:p>
        </w:tc>
      </w:tr>
      <w:tr w:rsidR="00AE4FEF" w:rsidRPr="00AE4FEF" w:rsidTr="00EC4DDB">
        <w:trPr>
          <w:trHeight w:val="41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Г</w:t>
            </w:r>
            <w:r w:rsidRPr="000D1358">
              <w:rPr>
                <w:rFonts w:ascii="Arial" w:hAnsi="Arial" w:cs="Arial"/>
                <w:bCs/>
              </w:rPr>
              <w:t xml:space="preserve">аечный </w:t>
            </w:r>
            <w:r>
              <w:rPr>
                <w:rFonts w:ascii="Arial" w:hAnsi="Arial" w:cs="Arial"/>
                <w:bCs/>
              </w:rPr>
              <w:t>ключ на</w:t>
            </w:r>
            <w:r w:rsidRPr="000D1358">
              <w:rPr>
                <w:rFonts w:ascii="Arial" w:hAnsi="Arial" w:cs="Arial"/>
                <w:bCs/>
              </w:rPr>
              <w:t xml:space="preserve"> </w:t>
            </w:r>
            <w:r w:rsidR="00AE4FEF" w:rsidRPr="000D1358">
              <w:rPr>
                <w:rFonts w:ascii="Arial" w:hAnsi="Arial" w:cs="Arial"/>
                <w:bCs/>
              </w:rPr>
              <w:t>6, 8, 10 дюймов</w:t>
            </w:r>
          </w:p>
        </w:tc>
        <w:tc>
          <w:tcPr>
            <w:tcW w:w="3803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 одному каждого размера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Крестовая о</w:t>
            </w:r>
            <w:r w:rsidR="00AE4FEF" w:rsidRPr="000D1358">
              <w:rPr>
                <w:rFonts w:ascii="Arial" w:hAnsi="Arial" w:cs="Arial"/>
                <w:bCs/>
              </w:rPr>
              <w:t>твертка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</w:t>
            </w:r>
            <w:r w:rsidR="000D1358">
              <w:rPr>
                <w:rFonts w:ascii="Arial" w:hAnsi="Arial" w:cs="Arial"/>
                <w:bCs/>
              </w:rPr>
              <w:t>на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0D1358" w:rsidP="002B609F">
            <w:pPr>
              <w:pStyle w:val="5"/>
              <w:ind w:right="-700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  <w:lang w:val="ru-RU"/>
              </w:rPr>
              <w:t>Металлическое ведро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Два</w:t>
            </w:r>
          </w:p>
        </w:tc>
      </w:tr>
      <w:tr w:rsidR="00AE4FEF" w:rsidRPr="00AE4FEF" w:rsidTr="00EC4DDB">
        <w:trPr>
          <w:trHeight w:val="41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Пластиковое ведро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pStyle w:val="5"/>
              <w:ind w:right="-700"/>
              <w:rPr>
                <w:rFonts w:ascii="Arial" w:hAnsi="Arial" w:cs="Arial"/>
                <w:bCs/>
                <w:sz w:val="22"/>
              </w:rPr>
            </w:pPr>
            <w:r w:rsidRPr="000D1358">
              <w:rPr>
                <w:rFonts w:ascii="Arial" w:hAnsi="Arial" w:cs="Arial"/>
                <w:bCs/>
                <w:sz w:val="22"/>
              </w:rPr>
              <w:t>Од</w:t>
            </w:r>
            <w:r w:rsidR="000D1358">
              <w:rPr>
                <w:rFonts w:ascii="Arial" w:hAnsi="Arial" w:cs="Arial"/>
                <w:bCs/>
                <w:sz w:val="22"/>
                <w:lang w:val="ru-RU"/>
              </w:rPr>
              <w:t>но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Смеситель</w:t>
            </w:r>
            <w:r w:rsidR="00AE4FEF" w:rsidRPr="000D1358">
              <w:rPr>
                <w:rFonts w:ascii="Arial" w:hAnsi="Arial" w:cs="Arial"/>
                <w:bCs/>
              </w:rPr>
              <w:t xml:space="preserve"> или </w:t>
            </w:r>
            <w:r>
              <w:rPr>
                <w:rFonts w:ascii="Arial" w:hAnsi="Arial" w:cs="Arial"/>
                <w:bCs/>
              </w:rPr>
              <w:t>мешалка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Один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Защитная</w:t>
            </w:r>
            <w:r w:rsidR="00AE4FEF" w:rsidRPr="000D1358">
              <w:rPr>
                <w:rFonts w:ascii="Arial" w:hAnsi="Arial" w:cs="Arial"/>
                <w:bCs/>
              </w:rPr>
              <w:t xml:space="preserve"> маска и </w:t>
            </w:r>
            <w:r>
              <w:rPr>
                <w:rFonts w:ascii="Arial" w:hAnsi="Arial" w:cs="Arial"/>
                <w:bCs/>
              </w:rPr>
              <w:t>комплект защитной одежды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 xml:space="preserve">Один 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Щетка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</w:t>
            </w:r>
            <w:r w:rsidR="000D1358">
              <w:rPr>
                <w:rFonts w:ascii="Arial" w:hAnsi="Arial" w:cs="Arial"/>
                <w:bCs/>
              </w:rPr>
              <w:t>на</w:t>
            </w:r>
          </w:p>
        </w:tc>
      </w:tr>
      <w:tr w:rsidR="00AE4FEF" w:rsidRPr="00AE4FEF" w:rsidTr="00EC4DDB">
        <w:trPr>
          <w:trHeight w:val="41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Тряпка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</w:t>
            </w:r>
            <w:r w:rsidR="000D1358">
              <w:rPr>
                <w:rFonts w:ascii="Arial" w:hAnsi="Arial" w:cs="Arial"/>
                <w:bCs/>
              </w:rPr>
              <w:t>на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Вольтметр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Один</w:t>
            </w:r>
          </w:p>
        </w:tc>
      </w:tr>
      <w:tr w:rsidR="00AE4FEF" w:rsidRPr="00AE4FEF" w:rsidTr="00EC4DDB">
        <w:trPr>
          <w:trHeight w:val="403"/>
        </w:trPr>
        <w:tc>
          <w:tcPr>
            <w:tcW w:w="5489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Электр</w:t>
            </w:r>
            <w:r w:rsidR="000D1358">
              <w:rPr>
                <w:rFonts w:ascii="Arial" w:hAnsi="Arial" w:cs="Arial"/>
                <w:bCs/>
              </w:rPr>
              <w:t>о</w:t>
            </w:r>
            <w:r w:rsidRPr="000D1358">
              <w:rPr>
                <w:rFonts w:ascii="Arial" w:hAnsi="Arial" w:cs="Arial"/>
                <w:bCs/>
              </w:rPr>
              <w:t xml:space="preserve">провод 30 </w:t>
            </w:r>
            <w:r w:rsidR="000D1358">
              <w:rPr>
                <w:rFonts w:ascii="Arial" w:hAnsi="Arial" w:cs="Arial"/>
                <w:bCs/>
              </w:rPr>
              <w:t>м</w:t>
            </w:r>
            <w:r w:rsidRPr="000D1358">
              <w:rPr>
                <w:rFonts w:ascii="Arial" w:hAnsi="Arial" w:cs="Arial"/>
                <w:bCs/>
              </w:rPr>
              <w:t xml:space="preserve">,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mm"/>
              </w:smartTagPr>
              <w:r w:rsidRPr="000D1358">
                <w:rPr>
                  <w:rFonts w:ascii="Arial" w:hAnsi="Arial" w:cs="Arial"/>
                  <w:bCs/>
                </w:rPr>
                <w:t>25 мм</w:t>
              </w:r>
              <w:r w:rsidR="000D1358">
                <w:rPr>
                  <w:rFonts w:ascii="Arial" w:hAnsi="Arial" w:cs="Arial"/>
                  <w:bCs/>
                </w:rPr>
                <w:t>2</w:t>
              </w:r>
            </w:smartTag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 xml:space="preserve">Один </w:t>
            </w:r>
            <w:r w:rsidR="000D1358">
              <w:rPr>
                <w:rFonts w:ascii="Arial" w:hAnsi="Arial" w:cs="Arial"/>
                <w:bCs/>
              </w:rPr>
              <w:t>моток</w:t>
            </w:r>
          </w:p>
        </w:tc>
      </w:tr>
      <w:tr w:rsidR="00AE4FEF" w:rsidRPr="00AE4FEF" w:rsidTr="00EC4DDB">
        <w:trPr>
          <w:trHeight w:val="413"/>
        </w:trPr>
        <w:tc>
          <w:tcPr>
            <w:tcW w:w="5489" w:type="dxa"/>
          </w:tcPr>
          <w:p w:rsidR="00AE4FEF" w:rsidRPr="000D1358" w:rsidRDefault="000D1358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Стабилизатор напряжения</w:t>
            </w:r>
          </w:p>
        </w:tc>
        <w:tc>
          <w:tcPr>
            <w:tcW w:w="3803" w:type="dxa"/>
          </w:tcPr>
          <w:p w:rsidR="00AE4FEF" w:rsidRPr="000D1358" w:rsidRDefault="00AE4FEF" w:rsidP="002B609F">
            <w:pPr>
              <w:spacing w:after="0"/>
              <w:ind w:rightChars="-318" w:right="-700"/>
              <w:rPr>
                <w:rFonts w:ascii="Arial" w:hAnsi="Arial" w:cs="Arial"/>
                <w:bCs/>
              </w:rPr>
            </w:pPr>
            <w:r w:rsidRPr="000D1358">
              <w:rPr>
                <w:rFonts w:ascii="Arial" w:hAnsi="Arial" w:cs="Arial"/>
                <w:bCs/>
              </w:rPr>
              <w:t>Од</w:t>
            </w:r>
            <w:r w:rsidR="000D1358">
              <w:rPr>
                <w:rFonts w:ascii="Arial" w:hAnsi="Arial" w:cs="Arial"/>
                <w:bCs/>
              </w:rPr>
              <w:t>но</w:t>
            </w:r>
          </w:p>
        </w:tc>
      </w:tr>
    </w:tbl>
    <w:p w:rsidR="000D1358" w:rsidRDefault="000D1358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</w:p>
    <w:p w:rsidR="00AE4FEF" w:rsidRPr="0033252F" w:rsidRDefault="00AE4FEF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  <w:r w:rsidRPr="0033252F">
        <w:rPr>
          <w:rFonts w:ascii="Arial" w:hAnsi="Arial" w:cs="Arial"/>
          <w:b/>
          <w:bCs/>
          <w:sz w:val="28"/>
        </w:rPr>
        <w:t>2.</w:t>
      </w:r>
      <w:r w:rsidRPr="0033252F">
        <w:rPr>
          <w:rFonts w:ascii="Arial" w:hAnsi="Arial" w:cs="Arial"/>
        </w:rPr>
        <w:t xml:space="preserve"> </w:t>
      </w:r>
      <w:r w:rsidR="000D1358" w:rsidRPr="0033252F">
        <w:rPr>
          <w:rFonts w:ascii="Arial" w:hAnsi="Arial" w:cs="Arial"/>
          <w:b/>
          <w:bCs/>
          <w:sz w:val="28"/>
        </w:rPr>
        <w:t>Порядок</w:t>
      </w:r>
      <w:r w:rsidRPr="0033252F">
        <w:rPr>
          <w:rFonts w:ascii="Arial" w:hAnsi="Arial" w:cs="Arial"/>
          <w:b/>
          <w:bCs/>
          <w:sz w:val="28"/>
        </w:rPr>
        <w:t xml:space="preserve"> подготовки</w:t>
      </w:r>
    </w:p>
    <w:p w:rsidR="00AE4FEF" w:rsidRPr="00AE4FEF" w:rsidRDefault="00AE4FEF" w:rsidP="002B609F">
      <w:pPr>
        <w:spacing w:after="0"/>
        <w:ind w:rightChars="-318" w:right="-700" w:firstLineChars="100" w:firstLine="221"/>
        <w:rPr>
          <w:rFonts w:ascii="Arial" w:hAnsi="Arial" w:cs="Arial"/>
          <w:b/>
          <w:bCs/>
        </w:rPr>
      </w:pPr>
    </w:p>
    <w:p w:rsidR="00AE4FEF" w:rsidRPr="000D1358" w:rsidRDefault="000D1358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</w:rPr>
        <w:t>Правильно соедините ш</w:t>
      </w:r>
      <w:r w:rsidRPr="000D1358">
        <w:rPr>
          <w:rFonts w:ascii="Arial" w:hAnsi="Arial" w:cs="Arial"/>
          <w:bCs/>
        </w:rPr>
        <w:t xml:space="preserve">ланг сифона и </w:t>
      </w:r>
      <w:r>
        <w:rPr>
          <w:rFonts w:ascii="Arial" w:hAnsi="Arial" w:cs="Arial"/>
          <w:bCs/>
        </w:rPr>
        <w:t>возвратную т</w:t>
      </w:r>
      <w:r w:rsidRPr="000D1358">
        <w:rPr>
          <w:rFonts w:ascii="Arial" w:hAnsi="Arial" w:cs="Arial"/>
          <w:bCs/>
        </w:rPr>
        <w:t>руб</w:t>
      </w:r>
      <w:r>
        <w:rPr>
          <w:rFonts w:ascii="Arial" w:hAnsi="Arial" w:cs="Arial"/>
          <w:bCs/>
        </w:rPr>
        <w:t>ку</w:t>
      </w:r>
      <w:r w:rsidRPr="000D135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и хорошо затяните соединение.</w:t>
      </w:r>
    </w:p>
    <w:p w:rsidR="00AE4FEF" w:rsidRPr="000D1358" w:rsidRDefault="000D1358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Соедините 15-метровую нейлоновую трубку для подачи краски под  давлением </w:t>
      </w:r>
      <w:r w:rsidR="00AE4FEF" w:rsidRPr="000D135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к выходному отверстию и хорошо затяните.</w:t>
      </w:r>
    </w:p>
    <w:p w:rsidR="00AE4FEF" w:rsidRPr="000D1358" w:rsidRDefault="000D1358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</w:rPr>
        <w:t>С</w:t>
      </w:r>
      <w:r>
        <w:rPr>
          <w:rFonts w:ascii="Arial" w:hAnsi="Arial" w:cs="Arial"/>
          <w:bCs/>
        </w:rPr>
        <w:t>оедините</w:t>
      </w:r>
      <w:r w:rsidR="00AE4FEF" w:rsidRPr="000D1358">
        <w:rPr>
          <w:rFonts w:ascii="Arial" w:hAnsi="Arial" w:cs="Arial"/>
          <w:bCs/>
        </w:rPr>
        <w:t xml:space="preserve"> безвоздушный </w:t>
      </w:r>
      <w:r w:rsidR="00AC5659" w:rsidRPr="000D1358">
        <w:rPr>
          <w:rFonts w:ascii="Arial" w:hAnsi="Arial" w:cs="Arial"/>
          <w:bCs/>
        </w:rPr>
        <w:t>краскораспылитель</w:t>
      </w:r>
      <w:r w:rsidR="00AE4FEF" w:rsidRPr="000D1358">
        <w:rPr>
          <w:rFonts w:ascii="Arial" w:hAnsi="Arial" w:cs="Arial"/>
          <w:bCs/>
        </w:rPr>
        <w:t xml:space="preserve"> FTX </w:t>
      </w:r>
      <w:r>
        <w:rPr>
          <w:rFonts w:ascii="Arial" w:hAnsi="Arial" w:cs="Arial"/>
          <w:bCs/>
        </w:rPr>
        <w:t>к</w:t>
      </w:r>
      <w:r w:rsidR="00AE4FEF" w:rsidRPr="000D1358">
        <w:rPr>
          <w:rFonts w:ascii="Arial" w:hAnsi="Arial" w:cs="Arial"/>
          <w:bCs/>
        </w:rPr>
        <w:t xml:space="preserve"> друг</w:t>
      </w:r>
      <w:r>
        <w:rPr>
          <w:rFonts w:ascii="Arial" w:hAnsi="Arial" w:cs="Arial"/>
          <w:bCs/>
        </w:rPr>
        <w:t>ому</w:t>
      </w:r>
      <w:r w:rsidR="00AE4FEF" w:rsidRPr="000D1358">
        <w:rPr>
          <w:rFonts w:ascii="Arial" w:hAnsi="Arial" w:cs="Arial"/>
          <w:bCs/>
        </w:rPr>
        <w:t xml:space="preserve"> конц</w:t>
      </w:r>
      <w:r>
        <w:rPr>
          <w:rFonts w:ascii="Arial" w:hAnsi="Arial" w:cs="Arial"/>
          <w:bCs/>
        </w:rPr>
        <w:t>у</w:t>
      </w:r>
      <w:r w:rsidR="00AE4FEF" w:rsidRPr="000D1358">
        <w:rPr>
          <w:rFonts w:ascii="Arial" w:hAnsi="Arial" w:cs="Arial"/>
          <w:bCs/>
        </w:rPr>
        <w:t xml:space="preserve"> труб</w:t>
      </w:r>
      <w:r>
        <w:rPr>
          <w:rFonts w:ascii="Arial" w:hAnsi="Arial" w:cs="Arial"/>
          <w:bCs/>
        </w:rPr>
        <w:t>ки подачи</w:t>
      </w:r>
      <w:r w:rsidR="00AE4FEF" w:rsidRPr="000D1358">
        <w:rPr>
          <w:rFonts w:ascii="Arial" w:hAnsi="Arial" w:cs="Arial"/>
          <w:bCs/>
        </w:rPr>
        <w:t xml:space="preserve"> краски</w:t>
      </w:r>
      <w:r>
        <w:rPr>
          <w:rFonts w:ascii="Arial" w:hAnsi="Arial" w:cs="Arial"/>
          <w:bCs/>
        </w:rPr>
        <w:t xml:space="preserve">, используя два </w:t>
      </w:r>
      <w:r w:rsidR="00AE4FEF" w:rsidRPr="000D1358">
        <w:rPr>
          <w:rFonts w:ascii="Arial" w:hAnsi="Arial" w:cs="Arial"/>
          <w:bCs/>
        </w:rPr>
        <w:t>гаечны</w:t>
      </w:r>
      <w:r>
        <w:rPr>
          <w:rFonts w:ascii="Arial" w:hAnsi="Arial" w:cs="Arial"/>
          <w:bCs/>
        </w:rPr>
        <w:t>х ключ, и хорошо затяните.</w:t>
      </w:r>
    </w:p>
    <w:p w:rsidR="00AE4FEF" w:rsidRPr="000D1358" w:rsidRDefault="000D1358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Убедитесь</w:t>
      </w:r>
      <w:r w:rsidR="00AE4FEF" w:rsidRPr="000D1358">
        <w:rPr>
          <w:rFonts w:ascii="Arial" w:hAnsi="Arial" w:cs="Arial"/>
          <w:bCs/>
        </w:rPr>
        <w:t xml:space="preserve">, что </w:t>
      </w:r>
      <w:r>
        <w:rPr>
          <w:rFonts w:ascii="Arial" w:hAnsi="Arial" w:cs="Arial"/>
          <w:bCs/>
        </w:rPr>
        <w:t xml:space="preserve">вентиль </w:t>
      </w:r>
      <w:r>
        <w:rPr>
          <w:rFonts w:ascii="Arial" w:hAnsi="Arial" w:cs="Arial"/>
          <w:bCs/>
          <w:lang w:val="en-US"/>
        </w:rPr>
        <w:t>PRIME</w:t>
      </w:r>
      <w:r w:rsidR="00AE4FEF" w:rsidRPr="000D1358">
        <w:rPr>
          <w:rFonts w:ascii="Arial" w:hAnsi="Arial" w:cs="Arial"/>
          <w:bCs/>
        </w:rPr>
        <w:t>/</w:t>
      </w:r>
      <w:r>
        <w:rPr>
          <w:rFonts w:ascii="Arial" w:hAnsi="Arial" w:cs="Arial"/>
          <w:bCs/>
          <w:lang w:val="en-US"/>
        </w:rPr>
        <w:t>SPRAY</w:t>
      </w:r>
      <w:r w:rsidRPr="000D1358">
        <w:rPr>
          <w:rFonts w:ascii="Arial" w:hAnsi="Arial" w:cs="Arial"/>
          <w:bCs/>
        </w:rPr>
        <w:t xml:space="preserve"> </w:t>
      </w:r>
      <w:r w:rsidR="00AE4FEF" w:rsidRPr="000D135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переведен в</w:t>
      </w:r>
      <w:r w:rsidR="00AE4FEF" w:rsidRPr="000D1358">
        <w:rPr>
          <w:rFonts w:ascii="Arial" w:hAnsi="Arial" w:cs="Arial"/>
          <w:bCs/>
        </w:rPr>
        <w:t xml:space="preserve"> горизонтальное </w:t>
      </w:r>
      <w:r>
        <w:rPr>
          <w:rFonts w:ascii="Arial" w:hAnsi="Arial" w:cs="Arial"/>
          <w:bCs/>
        </w:rPr>
        <w:t>положение</w:t>
      </w:r>
      <w:r w:rsidR="00AE4FEF" w:rsidRPr="000D1358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</w:rPr>
        <w:t>ВКЛ</w:t>
      </w:r>
      <w:r w:rsidR="00AE4FEF" w:rsidRPr="000D1358">
        <w:rPr>
          <w:rFonts w:ascii="Arial" w:hAnsi="Arial" w:cs="Arial"/>
          <w:bCs/>
        </w:rPr>
        <w:t xml:space="preserve">). </w:t>
      </w:r>
    </w:p>
    <w:p w:rsidR="00AE4FEF" w:rsidRPr="000D1358" w:rsidRDefault="000D1358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Капните </w:t>
      </w:r>
      <w:r w:rsidR="00AE4FEF" w:rsidRPr="000D1358">
        <w:rPr>
          <w:rFonts w:ascii="Arial" w:hAnsi="Arial" w:cs="Arial"/>
          <w:bCs/>
        </w:rPr>
        <w:t xml:space="preserve">5-6 </w:t>
      </w:r>
      <w:r>
        <w:rPr>
          <w:rFonts w:ascii="Arial" w:hAnsi="Arial" w:cs="Arial"/>
          <w:bCs/>
        </w:rPr>
        <w:t xml:space="preserve">капель масла </w:t>
      </w:r>
      <w:r>
        <w:rPr>
          <w:rFonts w:ascii="Arial" w:hAnsi="Arial" w:cs="Arial"/>
          <w:bCs/>
          <w:lang w:val="en-US"/>
        </w:rPr>
        <w:t>PLS</w:t>
      </w:r>
      <w:r w:rsidRPr="000D1358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>в отверстие для смазки</w:t>
      </w:r>
      <w:r w:rsidR="00AE4FEF" w:rsidRPr="000D1358">
        <w:rPr>
          <w:rFonts w:ascii="Arial" w:hAnsi="Arial" w:cs="Arial"/>
          <w:bCs/>
        </w:rPr>
        <w:t xml:space="preserve">. </w:t>
      </w:r>
    </w:p>
    <w:p w:rsidR="00AE4FEF" w:rsidRPr="000D1358" w:rsidRDefault="00AE4FEF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 w:rsidRPr="000D1358">
        <w:rPr>
          <w:rFonts w:ascii="Arial" w:hAnsi="Arial" w:cs="Arial"/>
          <w:bCs/>
        </w:rPr>
        <w:t>Проверьте напряжение</w:t>
      </w:r>
      <w:r w:rsidR="000D1358">
        <w:rPr>
          <w:rFonts w:ascii="Arial" w:hAnsi="Arial" w:cs="Arial"/>
          <w:bCs/>
        </w:rPr>
        <w:t>, используя вольтметр,</w:t>
      </w:r>
      <w:r w:rsidRPr="000D1358">
        <w:rPr>
          <w:rFonts w:ascii="Arial" w:hAnsi="Arial" w:cs="Arial"/>
          <w:bCs/>
        </w:rPr>
        <w:t xml:space="preserve"> и </w:t>
      </w:r>
      <w:r w:rsidR="000D1358">
        <w:rPr>
          <w:rFonts w:ascii="Arial" w:hAnsi="Arial" w:cs="Arial"/>
          <w:bCs/>
        </w:rPr>
        <w:t>убедитесь</w:t>
      </w:r>
      <w:r w:rsidRPr="000D1358">
        <w:rPr>
          <w:rFonts w:ascii="Arial" w:hAnsi="Arial" w:cs="Arial"/>
          <w:bCs/>
        </w:rPr>
        <w:t xml:space="preserve">, что </w:t>
      </w:r>
      <w:r w:rsidR="000D1358">
        <w:rPr>
          <w:rFonts w:ascii="Arial" w:hAnsi="Arial" w:cs="Arial"/>
          <w:bCs/>
        </w:rPr>
        <w:t>значение в пределах</w:t>
      </w:r>
      <w:r w:rsidRPr="000D1358">
        <w:rPr>
          <w:rFonts w:ascii="Arial" w:hAnsi="Arial" w:cs="Arial"/>
          <w:bCs/>
        </w:rPr>
        <w:t xml:space="preserve"> </w:t>
      </w:r>
      <w:r w:rsidR="000D1358" w:rsidRPr="000D1358">
        <w:rPr>
          <w:rFonts w:ascii="Arial" w:hAnsi="Arial" w:cs="Arial"/>
          <w:bCs/>
        </w:rPr>
        <w:t>разреше</w:t>
      </w:r>
      <w:r w:rsidR="000D1358">
        <w:rPr>
          <w:rFonts w:ascii="Arial" w:hAnsi="Arial" w:cs="Arial"/>
          <w:bCs/>
        </w:rPr>
        <w:t xml:space="preserve">нного для распылителя </w:t>
      </w:r>
      <w:r w:rsidR="000D1358" w:rsidRPr="000D1358">
        <w:rPr>
          <w:rFonts w:ascii="Arial" w:hAnsi="Arial" w:cs="Arial"/>
          <w:bCs/>
        </w:rPr>
        <w:t xml:space="preserve"> </w:t>
      </w:r>
      <w:r w:rsidR="000D1358">
        <w:rPr>
          <w:rFonts w:ascii="Arial" w:hAnsi="Arial" w:cs="Arial"/>
          <w:bCs/>
        </w:rPr>
        <w:t>напряжения</w:t>
      </w:r>
      <w:r w:rsidR="000D1358" w:rsidRPr="000D1358">
        <w:rPr>
          <w:rFonts w:ascii="Arial" w:hAnsi="Arial" w:cs="Arial"/>
          <w:bCs/>
        </w:rPr>
        <w:t xml:space="preserve"> </w:t>
      </w:r>
      <w:r w:rsidRPr="000D1358">
        <w:rPr>
          <w:rFonts w:ascii="Arial" w:hAnsi="Arial" w:cs="Arial"/>
          <w:bCs/>
        </w:rPr>
        <w:t>200–250</w:t>
      </w:r>
      <w:r w:rsidR="000D1358">
        <w:rPr>
          <w:rFonts w:ascii="Arial" w:hAnsi="Arial" w:cs="Arial"/>
          <w:bCs/>
        </w:rPr>
        <w:t>В</w:t>
      </w:r>
      <w:r w:rsidRPr="000D1358">
        <w:rPr>
          <w:rFonts w:ascii="Arial" w:hAnsi="Arial" w:cs="Arial"/>
          <w:bCs/>
        </w:rPr>
        <w:t xml:space="preserve">. </w:t>
      </w:r>
    </w:p>
    <w:p w:rsidR="00AE4FEF" w:rsidRPr="000D1358" w:rsidRDefault="002B609F" w:rsidP="002B609F">
      <w:pPr>
        <w:numPr>
          <w:ilvl w:val="0"/>
          <w:numId w:val="10"/>
        </w:numPr>
        <w:spacing w:after="0"/>
        <w:ind w:left="426" w:rightChars="-318" w:right="-700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Установите</w:t>
      </w:r>
      <w:r w:rsidR="00AE4FEF" w:rsidRPr="000D1358">
        <w:rPr>
          <w:rFonts w:ascii="Arial" w:hAnsi="Arial" w:cs="Arial"/>
          <w:bCs/>
        </w:rPr>
        <w:t xml:space="preserve"> </w:t>
      </w:r>
      <w:r w:rsidR="000D1358">
        <w:rPr>
          <w:rFonts w:ascii="Arial" w:hAnsi="Arial" w:cs="Arial"/>
          <w:bCs/>
        </w:rPr>
        <w:t>краскораспылитель</w:t>
      </w:r>
      <w:r w:rsidR="00AE4FEF" w:rsidRPr="000D1358">
        <w:rPr>
          <w:rFonts w:ascii="Arial" w:hAnsi="Arial" w:cs="Arial"/>
          <w:bCs/>
        </w:rPr>
        <w:t xml:space="preserve"> в сухо</w:t>
      </w:r>
      <w:r w:rsidR="000D1358">
        <w:rPr>
          <w:rFonts w:ascii="Arial" w:hAnsi="Arial" w:cs="Arial"/>
          <w:bCs/>
        </w:rPr>
        <w:t>м месте на расстоянии как минимум 7,5 м от места проведения работ</w:t>
      </w:r>
      <w:r w:rsidR="00AE4FEF" w:rsidRPr="000D1358">
        <w:rPr>
          <w:rFonts w:ascii="Arial" w:hAnsi="Arial" w:cs="Arial"/>
          <w:bCs/>
        </w:rPr>
        <w:t xml:space="preserve">. </w:t>
      </w:r>
    </w:p>
    <w:p w:rsidR="000D1358" w:rsidRDefault="000D1358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</w:p>
    <w:p w:rsidR="000D1358" w:rsidRPr="0033252F" w:rsidRDefault="00AE4FEF" w:rsidP="002B609F">
      <w:pPr>
        <w:spacing w:after="0"/>
        <w:ind w:rightChars="-318" w:right="-700"/>
        <w:rPr>
          <w:rFonts w:ascii="Arial" w:hAnsi="Arial" w:cs="Arial"/>
          <w:b/>
          <w:bCs/>
          <w:sz w:val="28"/>
        </w:rPr>
      </w:pPr>
      <w:r w:rsidRPr="0033252F">
        <w:rPr>
          <w:rFonts w:ascii="Arial" w:hAnsi="Arial" w:cs="Arial"/>
          <w:b/>
          <w:bCs/>
          <w:sz w:val="28"/>
        </w:rPr>
        <w:t>3.</w:t>
      </w:r>
      <w:r w:rsidRPr="0033252F">
        <w:rPr>
          <w:rFonts w:ascii="Arial" w:hAnsi="Arial" w:cs="Arial"/>
        </w:rPr>
        <w:t xml:space="preserve"> </w:t>
      </w:r>
      <w:r w:rsidR="000D1358" w:rsidRPr="0033252F">
        <w:rPr>
          <w:rFonts w:ascii="Arial" w:hAnsi="Arial" w:cs="Arial"/>
          <w:b/>
          <w:bCs/>
          <w:sz w:val="28"/>
        </w:rPr>
        <w:t>Первое применение</w:t>
      </w:r>
    </w:p>
    <w:p w:rsidR="00AE4FEF" w:rsidRPr="000D1358" w:rsidRDefault="00AE4FEF" w:rsidP="002B609F">
      <w:pPr>
        <w:spacing w:after="0"/>
        <w:ind w:rightChars="-318" w:right="-700"/>
        <w:rPr>
          <w:rFonts w:ascii="Arial" w:hAnsi="Arial" w:cs="Arial"/>
          <w:b/>
          <w:bCs/>
        </w:rPr>
      </w:pPr>
      <w:r w:rsidRPr="000D1358">
        <w:rPr>
          <w:rFonts w:ascii="Arial" w:hAnsi="Arial" w:cs="Arial"/>
        </w:rPr>
        <w:t xml:space="preserve">Поскольку </w:t>
      </w:r>
      <w:r w:rsidR="000D1358">
        <w:rPr>
          <w:rFonts w:ascii="Arial" w:hAnsi="Arial" w:cs="Arial"/>
        </w:rPr>
        <w:t>в новом краскораспылителе есть</w:t>
      </w:r>
      <w:r w:rsidRPr="000D1358">
        <w:rPr>
          <w:rFonts w:ascii="Arial" w:hAnsi="Arial" w:cs="Arial"/>
        </w:rPr>
        <w:t xml:space="preserve"> защитн</w:t>
      </w:r>
      <w:r w:rsidR="000D1358">
        <w:rPr>
          <w:rFonts w:ascii="Arial" w:hAnsi="Arial" w:cs="Arial"/>
        </w:rPr>
        <w:t>ая смазка</w:t>
      </w:r>
      <w:r w:rsidRPr="000D1358">
        <w:rPr>
          <w:rFonts w:ascii="Arial" w:hAnsi="Arial" w:cs="Arial"/>
        </w:rPr>
        <w:t xml:space="preserve">, необходимо использовать мыльную </w:t>
      </w:r>
      <w:r w:rsidR="000D1358">
        <w:rPr>
          <w:rFonts w:ascii="Arial" w:hAnsi="Arial" w:cs="Arial"/>
        </w:rPr>
        <w:t>воду для очистки распылителя перед первым применением</w:t>
      </w:r>
      <w:r w:rsidRPr="000D1358">
        <w:rPr>
          <w:rFonts w:ascii="Arial" w:hAnsi="Arial" w:cs="Arial"/>
        </w:rPr>
        <w:t xml:space="preserve">. Следуйте </w:t>
      </w:r>
      <w:r w:rsidR="000D1358">
        <w:rPr>
          <w:rFonts w:ascii="Arial" w:hAnsi="Arial" w:cs="Arial"/>
        </w:rPr>
        <w:t xml:space="preserve">приведенным </w:t>
      </w:r>
      <w:r w:rsidR="000D1358" w:rsidRPr="000D1358">
        <w:rPr>
          <w:rFonts w:ascii="Arial" w:hAnsi="Arial" w:cs="Arial"/>
        </w:rPr>
        <w:t xml:space="preserve">ниже </w:t>
      </w:r>
      <w:r w:rsidR="000D1358">
        <w:rPr>
          <w:rFonts w:ascii="Arial" w:hAnsi="Arial" w:cs="Arial"/>
        </w:rPr>
        <w:t>указаниям</w:t>
      </w:r>
      <w:r w:rsidRPr="000D1358">
        <w:rPr>
          <w:rFonts w:ascii="Arial" w:hAnsi="Arial" w:cs="Arial"/>
        </w:rPr>
        <w:t>:</w:t>
      </w:r>
    </w:p>
    <w:p w:rsidR="00AE4FEF" w:rsidRPr="000D1358" w:rsidRDefault="00AE4FEF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Поместите шланг сифона в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с 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>чист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ой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вод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ой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 которую добавлено немного мыла</w:t>
      </w:r>
    </w:p>
    <w:p w:rsidR="00AE4FEF" w:rsidRPr="000D1358" w:rsidRDefault="00AE4FEF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Поместите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возвратную трубку в сливное ведро</w:t>
      </w:r>
    </w:p>
    <w:p w:rsidR="00AE4FEF" w:rsidRPr="000D1358" w:rsidRDefault="00AE4FEF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Установите 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 xml:space="preserve">ручку регулировки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давлени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>я на среднее значение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 xml:space="preserve">при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котор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>о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м </w:t>
      </w:r>
      <w:r w:rsidR="000D1358" w:rsidRPr="000D1358">
        <w:rPr>
          <w:rFonts w:ascii="Arial" w:hAnsi="Arial" w:cs="Arial"/>
          <w:b w:val="0"/>
          <w:bCs w:val="0"/>
          <w:sz w:val="22"/>
          <w:lang w:val="ru-RU"/>
        </w:rPr>
        <w:t>распылитель может работать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(Не</w:t>
      </w:r>
      <w:r w:rsidRPr="000D1358">
        <w:rPr>
          <w:rFonts w:ascii="Arial" w:hAnsi="Arial" w:cs="Arial"/>
          <w:sz w:val="24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затягивайте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слишком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сильно)</w:t>
      </w:r>
    </w:p>
    <w:p w:rsidR="00AE4FEF" w:rsidRPr="000D1358" w:rsidRDefault="000D1358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Переведите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/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в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горизонталь</w:t>
      </w:r>
      <w:r>
        <w:rPr>
          <w:rFonts w:ascii="Arial" w:hAnsi="Arial" w:cs="Arial"/>
          <w:b w:val="0"/>
          <w:bCs w:val="0"/>
          <w:sz w:val="22"/>
          <w:lang w:val="ru-RU"/>
        </w:rPr>
        <w:t>ное положение</w:t>
      </w:r>
    </w:p>
    <w:p w:rsidR="00AE4FEF" w:rsidRPr="000D1358" w:rsidRDefault="000D1358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питание.</w:t>
      </w:r>
    </w:p>
    <w:p w:rsidR="00AE4FEF" w:rsidRPr="000D1358" w:rsidRDefault="000D1358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>Дайте распылителю поработать, прокачивая через него мыльную воду, пока из возвратной трубки не потечет чистая вода</w:t>
      </w:r>
      <w:r>
        <w:rPr>
          <w:rFonts w:ascii="Arial" w:hAnsi="Arial" w:cs="Arial"/>
          <w:b w:val="0"/>
          <w:bCs w:val="0"/>
          <w:sz w:val="22"/>
          <w:lang w:val="ru-RU"/>
        </w:rPr>
        <w:t>.</w:t>
      </w:r>
    </w:p>
    <w:p w:rsidR="00AE4FEF" w:rsidRPr="000D1358" w:rsidRDefault="000D1358" w:rsidP="002B609F">
      <w:pPr>
        <w:pStyle w:val="a3"/>
        <w:numPr>
          <w:ilvl w:val="0"/>
          <w:numId w:val="21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Выключите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питание.</w:t>
      </w:r>
    </w:p>
    <w:p w:rsidR="000D1358" w:rsidRDefault="000D1358" w:rsidP="002B609F">
      <w:pPr>
        <w:pStyle w:val="a3"/>
        <w:ind w:leftChars="0" w:left="426" w:rightChars="-146" w:right="-321" w:firstLineChars="0" w:hanging="426"/>
        <w:rPr>
          <w:rFonts w:ascii="Arial" w:hAnsi="Arial" w:cs="Arial"/>
          <w:sz w:val="32"/>
          <w:lang w:val="ru-RU"/>
        </w:rPr>
      </w:pP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lang w:val="ru-RU"/>
        </w:rPr>
      </w:pPr>
      <w:r w:rsidRPr="0033252F">
        <w:rPr>
          <w:rFonts w:ascii="Arial" w:hAnsi="Arial" w:cs="Arial"/>
          <w:lang w:val="ru-RU"/>
        </w:rPr>
        <w:t>4.</w:t>
      </w:r>
      <w:r w:rsidRPr="0033252F">
        <w:rPr>
          <w:rFonts w:ascii="Arial" w:hAnsi="Arial" w:cs="Arial"/>
          <w:sz w:val="24"/>
          <w:lang w:val="ru-RU"/>
        </w:rPr>
        <w:t xml:space="preserve"> </w:t>
      </w:r>
      <w:r w:rsidRPr="0033252F">
        <w:rPr>
          <w:rFonts w:ascii="Arial" w:hAnsi="Arial" w:cs="Arial"/>
          <w:lang w:val="ru-RU"/>
        </w:rPr>
        <w:t xml:space="preserve">Подготовка </w:t>
      </w:r>
      <w:r w:rsidR="000D1358" w:rsidRPr="0033252F">
        <w:rPr>
          <w:rFonts w:ascii="Arial" w:hAnsi="Arial" w:cs="Arial"/>
          <w:lang w:val="ru-RU"/>
        </w:rPr>
        <w:t>к</w:t>
      </w:r>
      <w:r w:rsidRPr="0033252F">
        <w:rPr>
          <w:rFonts w:ascii="Arial" w:hAnsi="Arial" w:cs="Arial"/>
          <w:lang w:val="ru-RU"/>
        </w:rPr>
        <w:t xml:space="preserve"> распылени</w:t>
      </w:r>
      <w:r w:rsidR="000D1358" w:rsidRPr="0033252F">
        <w:rPr>
          <w:rFonts w:ascii="Arial" w:hAnsi="Arial" w:cs="Arial"/>
          <w:lang w:val="ru-RU"/>
        </w:rPr>
        <w:t>ю</w:t>
      </w:r>
      <w:r w:rsidRPr="0033252F">
        <w:rPr>
          <w:rFonts w:ascii="Arial" w:hAnsi="Arial" w:cs="Arial"/>
          <w:lang w:val="ru-RU"/>
        </w:rPr>
        <w:t xml:space="preserve">. </w:t>
      </w:r>
    </w:p>
    <w:p w:rsidR="00AE4FEF" w:rsidRPr="000D1358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Перед распылением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убедитесь, что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краск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а правильно смешана, а трубка подачи хорошо затянута, в противном случае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неочищенные краски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могут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выз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вать преждевременный износ распылителя и  сократить</w:t>
      </w:r>
      <w:r w:rsidRPr="000D1358">
        <w:rPr>
          <w:rFonts w:ascii="Arial" w:hAnsi="Arial" w:cs="Arial"/>
          <w:sz w:val="24"/>
          <w:lang w:val="ru-RU"/>
        </w:rPr>
        <w:t xml:space="preserve">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срок службы</w:t>
      </w:r>
      <w:r w:rsidRPr="000D1358">
        <w:rPr>
          <w:rFonts w:ascii="Arial" w:hAnsi="Arial" w:cs="Arial"/>
          <w:sz w:val="24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распылителя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. Кроме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э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того,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прокачайте через распылитель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специальный разбавитель,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а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затем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начните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распыл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ение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. Следуйте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приведенным ниже указаниям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:</w:t>
      </w:r>
    </w:p>
    <w:p w:rsidR="00AE4FEF" w:rsidRPr="000D1358" w:rsidRDefault="00AE4FEF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Поместите шланг сифона в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 со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специальным разбавителем или чистой водой. </w:t>
      </w:r>
    </w:p>
    <w:p w:rsidR="00AE4FEF" w:rsidRPr="000D1358" w:rsidRDefault="00AE4FEF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Поместите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возвратную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труб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к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у в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сливное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>Установите ручку регулировки д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авлени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я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на среднее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значение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,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при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котор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о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м м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ожет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работать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распылитель.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(Не</w:t>
      </w:r>
      <w:r w:rsidR="00AE4FEF" w:rsidRPr="000D135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затягивайте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слишком </w:t>
      </w:r>
      <w:r>
        <w:rPr>
          <w:rFonts w:ascii="Arial" w:hAnsi="Arial" w:cs="Arial"/>
          <w:b w:val="0"/>
          <w:bCs w:val="0"/>
          <w:sz w:val="22"/>
          <w:lang w:val="ru-RU"/>
        </w:rPr>
        <w:t>сильно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).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 г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оризонталь</w:t>
      </w:r>
      <w:r>
        <w:rPr>
          <w:rFonts w:ascii="Arial" w:hAnsi="Arial" w:cs="Arial"/>
          <w:b w:val="0"/>
          <w:bCs w:val="0"/>
          <w:sz w:val="22"/>
          <w:lang w:val="ru-RU"/>
        </w:rPr>
        <w:t>ное положение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Дайте распылителю поработать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в течение 15-30 секунд, пока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из возвратной трубки не потечет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чистый разбавитель.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Выключите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ертикаль</w:t>
      </w:r>
      <w:r>
        <w:rPr>
          <w:rFonts w:ascii="Arial" w:hAnsi="Arial" w:cs="Arial"/>
          <w:b w:val="0"/>
          <w:bCs w:val="0"/>
          <w:sz w:val="22"/>
          <w:lang w:val="ru-RU"/>
        </w:rPr>
        <w:t>ное положение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AE4FEF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lastRenderedPageBreak/>
        <w:t>Откр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ойте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предохранительн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ую защелку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Направьте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AC5659" w:rsidRPr="000D1358">
        <w:rPr>
          <w:rFonts w:ascii="Arial" w:hAnsi="Arial" w:cs="Arial"/>
          <w:b w:val="0"/>
          <w:bCs w:val="0"/>
          <w:sz w:val="22"/>
          <w:lang w:val="ru-RU"/>
        </w:rPr>
        <w:t>краскораспылитель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в</w:t>
      </w:r>
      <w:r>
        <w:rPr>
          <w:rFonts w:ascii="Arial" w:hAnsi="Arial" w:cs="Arial"/>
          <w:b w:val="0"/>
          <w:bCs w:val="0"/>
          <w:sz w:val="22"/>
          <w:lang w:val="ru-RU"/>
        </w:rPr>
        <w:t>нутрь  сливного ведра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>нажимайте на спусковой крючок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пока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из него не потечет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чистый растворитель, чтобы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удалить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старый растворитель в труб</w:t>
      </w:r>
      <w:r>
        <w:rPr>
          <w:rFonts w:ascii="Arial" w:hAnsi="Arial" w:cs="Arial"/>
          <w:b w:val="0"/>
          <w:bCs w:val="0"/>
          <w:sz w:val="22"/>
          <w:lang w:val="ru-RU"/>
        </w:rPr>
        <w:t>к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е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подачи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краски и </w:t>
      </w:r>
      <w:r w:rsidR="00AC5659" w:rsidRPr="000D1358">
        <w:rPr>
          <w:rFonts w:ascii="Arial" w:hAnsi="Arial" w:cs="Arial"/>
          <w:b w:val="0"/>
          <w:bCs w:val="0"/>
          <w:sz w:val="22"/>
          <w:lang w:val="ru-RU"/>
        </w:rPr>
        <w:t>краскораспылител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е.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Закройте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предохранительн</w:t>
      </w:r>
      <w:r>
        <w:rPr>
          <w:rFonts w:ascii="Arial" w:hAnsi="Arial" w:cs="Arial"/>
          <w:b w:val="0"/>
          <w:bCs w:val="0"/>
          <w:sz w:val="22"/>
          <w:lang w:val="ru-RU"/>
        </w:rPr>
        <w:t>ую защелку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AE4FEF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Медленно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 xml:space="preserve">установите ручку регулировки давления на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высокое давление (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Плотно затяните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). </w:t>
      </w:r>
    </w:p>
    <w:p w:rsidR="00AE4FEF" w:rsidRPr="000D1358" w:rsidRDefault="000D1358" w:rsidP="002B609F">
      <w:pPr>
        <w:pStyle w:val="a3"/>
        <w:numPr>
          <w:ilvl w:val="0"/>
          <w:numId w:val="6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Внимательно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проверьте каждый </w:t>
      </w:r>
      <w:r>
        <w:rPr>
          <w:rFonts w:ascii="Arial" w:hAnsi="Arial" w:cs="Arial"/>
          <w:b w:val="0"/>
          <w:bCs w:val="0"/>
          <w:sz w:val="22"/>
          <w:lang w:val="ru-RU"/>
        </w:rPr>
        <w:t>компонент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убедитесь, что нет протечки. При наличии протечки сбросьте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давление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, как указано в пункте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“</w:t>
      </w:r>
      <w:r>
        <w:rPr>
          <w:rFonts w:ascii="Arial" w:hAnsi="Arial" w:cs="Arial"/>
          <w:b w:val="0"/>
          <w:bCs w:val="0"/>
          <w:sz w:val="22"/>
          <w:lang w:val="ru-RU"/>
        </w:rPr>
        <w:t>порядок сброса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давления”, </w:t>
      </w:r>
      <w:r>
        <w:rPr>
          <w:rFonts w:ascii="Arial" w:hAnsi="Arial" w:cs="Arial"/>
          <w:b w:val="0"/>
          <w:bCs w:val="0"/>
          <w:sz w:val="22"/>
          <w:lang w:val="ru-RU"/>
        </w:rPr>
        <w:t>а затем плотно затяните соединение в месте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проте</w:t>
      </w:r>
      <w:r>
        <w:rPr>
          <w:rFonts w:ascii="Arial" w:hAnsi="Arial" w:cs="Arial"/>
          <w:b w:val="0"/>
          <w:bCs w:val="0"/>
          <w:sz w:val="22"/>
          <w:lang w:val="ru-RU"/>
        </w:rPr>
        <w:t>чки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0D1358" w:rsidRDefault="000D1358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</w:p>
    <w:p w:rsidR="00AE4FEF" w:rsidRPr="00AE4FE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  <w:r w:rsidRPr="00AE4FEF">
        <w:rPr>
          <w:rFonts w:ascii="Arial" w:hAnsi="Arial" w:cs="Arial"/>
          <w:sz w:val="32"/>
          <w:lang w:val="ru-RU"/>
        </w:rPr>
        <w:t>Распыление</w:t>
      </w:r>
    </w:p>
    <w:p w:rsidR="00AE4FEF" w:rsidRPr="000D1358" w:rsidRDefault="00AE4FE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Поместите шланг сифона в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 с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 w:rsidRPr="000D1358">
        <w:rPr>
          <w:rFonts w:ascii="Arial" w:hAnsi="Arial" w:cs="Arial"/>
          <w:b w:val="0"/>
          <w:bCs w:val="0"/>
          <w:sz w:val="22"/>
          <w:lang w:val="ru-RU"/>
        </w:rPr>
        <w:t>краск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ой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оместите </w:t>
      </w:r>
      <w:r>
        <w:rPr>
          <w:rFonts w:ascii="Arial" w:hAnsi="Arial" w:cs="Arial"/>
          <w:b w:val="0"/>
          <w:bCs w:val="0"/>
          <w:sz w:val="22"/>
          <w:lang w:val="ru-RU"/>
        </w:rPr>
        <w:t>возвратную трубку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в </w:t>
      </w:r>
      <w:r>
        <w:rPr>
          <w:rFonts w:ascii="Arial" w:hAnsi="Arial" w:cs="Arial"/>
          <w:b w:val="0"/>
          <w:bCs w:val="0"/>
          <w:sz w:val="22"/>
          <w:lang w:val="ru-RU"/>
        </w:rPr>
        <w:t>сливное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</w:t>
      </w:r>
    </w:p>
    <w:p w:rsidR="0033252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>Установите ручку регулировки давления на среднее значение, при котором распылитель может работать (Не</w:t>
      </w:r>
      <w:r w:rsidRPr="000D135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затягивайте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слишком </w:t>
      </w:r>
      <w:r>
        <w:rPr>
          <w:rFonts w:ascii="Arial" w:hAnsi="Arial" w:cs="Arial"/>
          <w:b w:val="0"/>
          <w:bCs w:val="0"/>
          <w:sz w:val="22"/>
          <w:lang w:val="ru-RU"/>
        </w:rPr>
        <w:t>сильно)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 г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оризонталь</w:t>
      </w:r>
      <w:r>
        <w:rPr>
          <w:rFonts w:ascii="Arial" w:hAnsi="Arial" w:cs="Arial"/>
          <w:b w:val="0"/>
          <w:bCs w:val="0"/>
          <w:sz w:val="22"/>
          <w:lang w:val="ru-RU"/>
        </w:rPr>
        <w:t>ное положение</w:t>
      </w:r>
    </w:p>
    <w:p w:rsidR="00AE4FEF" w:rsidRPr="000D1358" w:rsidRDefault="000D1358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</w:p>
    <w:p w:rsidR="0033252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Дайте распылителю поработать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, пока </w:t>
      </w:r>
      <w:r>
        <w:rPr>
          <w:rFonts w:ascii="Arial" w:hAnsi="Arial" w:cs="Arial"/>
          <w:b w:val="0"/>
          <w:bCs w:val="0"/>
          <w:sz w:val="22"/>
          <w:lang w:val="ru-RU"/>
        </w:rPr>
        <w:t>из возвратной трубки не потечет краска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Выключите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Верните возвратную трубку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в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ведро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с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краск</w:t>
      </w:r>
      <w:r>
        <w:rPr>
          <w:rFonts w:ascii="Arial" w:hAnsi="Arial" w:cs="Arial"/>
          <w:b w:val="0"/>
          <w:bCs w:val="0"/>
          <w:sz w:val="22"/>
          <w:lang w:val="ru-RU"/>
        </w:rPr>
        <w:t>ой</w:t>
      </w:r>
    </w:p>
    <w:p w:rsidR="0033252F" w:rsidRPr="0033252F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ертикаль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ное положение </w:t>
      </w:r>
    </w:p>
    <w:p w:rsidR="00AE4FEF" w:rsidRPr="000D1358" w:rsidRDefault="000D1358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Откройте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предохранительн</w:t>
      </w:r>
      <w:r>
        <w:rPr>
          <w:rFonts w:ascii="Arial" w:hAnsi="Arial" w:cs="Arial"/>
          <w:b w:val="0"/>
          <w:bCs w:val="0"/>
          <w:sz w:val="22"/>
          <w:lang w:val="ru-RU"/>
        </w:rPr>
        <w:t>ую защелку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Направьте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AC5659" w:rsidRPr="000D1358">
        <w:rPr>
          <w:rFonts w:ascii="Arial" w:hAnsi="Arial" w:cs="Arial"/>
          <w:b w:val="0"/>
          <w:bCs w:val="0"/>
          <w:sz w:val="22"/>
          <w:lang w:val="ru-RU"/>
        </w:rPr>
        <w:t>краскораспылитель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в</w:t>
      </w:r>
      <w:r>
        <w:rPr>
          <w:rFonts w:ascii="Arial" w:hAnsi="Arial" w:cs="Arial"/>
          <w:b w:val="0"/>
          <w:bCs w:val="0"/>
          <w:sz w:val="22"/>
          <w:lang w:val="ru-RU"/>
        </w:rPr>
        <w:t>нутрь сливного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>
        <w:rPr>
          <w:rFonts w:ascii="Arial" w:hAnsi="Arial" w:cs="Arial"/>
          <w:b w:val="0"/>
          <w:bCs w:val="0"/>
          <w:sz w:val="22"/>
          <w:lang w:val="ru-RU"/>
        </w:rPr>
        <w:t>ведр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а, </w:t>
      </w:r>
      <w:r>
        <w:rPr>
          <w:rFonts w:ascii="Arial" w:hAnsi="Arial" w:cs="Arial"/>
          <w:b w:val="0"/>
          <w:bCs w:val="0"/>
          <w:sz w:val="22"/>
          <w:lang w:val="ru-RU"/>
        </w:rPr>
        <w:t>нажимайте на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спусковой крючок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пока не </w:t>
      </w:r>
      <w:r>
        <w:rPr>
          <w:rFonts w:ascii="Arial" w:hAnsi="Arial" w:cs="Arial"/>
          <w:b w:val="0"/>
          <w:bCs w:val="0"/>
          <w:sz w:val="22"/>
          <w:lang w:val="ru-RU"/>
        </w:rPr>
        <w:t>начнется распыление краски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чтобы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избавиться от остатков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растворител</w:t>
      </w:r>
      <w:r>
        <w:rPr>
          <w:rFonts w:ascii="Arial" w:hAnsi="Arial" w:cs="Arial"/>
          <w:b w:val="0"/>
          <w:bCs w:val="0"/>
          <w:sz w:val="22"/>
          <w:lang w:val="ru-RU"/>
        </w:rPr>
        <w:t>я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Закройте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предохранительн</w:t>
      </w:r>
      <w:r>
        <w:rPr>
          <w:rFonts w:ascii="Arial" w:hAnsi="Arial" w:cs="Arial"/>
          <w:b w:val="0"/>
          <w:bCs w:val="0"/>
          <w:sz w:val="22"/>
          <w:lang w:val="ru-RU"/>
        </w:rPr>
        <w:t>ую защелку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Выключите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Установите крышку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распыляющего наконечника и распыляющий наконечник и плотно затяните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0D1358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0D1358" w:rsidRDefault="0033252F" w:rsidP="002B609F">
      <w:pPr>
        <w:pStyle w:val="a3"/>
        <w:numPr>
          <w:ilvl w:val="0"/>
          <w:numId w:val="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Медленно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установите ручку регулировки давления на 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>высокое давление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попробуйте </w:t>
      </w:r>
      <w:r>
        <w:rPr>
          <w:rFonts w:ascii="Arial" w:hAnsi="Arial" w:cs="Arial"/>
          <w:b w:val="0"/>
          <w:bCs w:val="0"/>
          <w:sz w:val="22"/>
          <w:lang w:val="ru-RU"/>
        </w:rPr>
        <w:t>распыление на каком-то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 другом </w:t>
      </w:r>
      <w:r>
        <w:rPr>
          <w:rFonts w:ascii="Arial" w:hAnsi="Arial" w:cs="Arial"/>
          <w:b w:val="0"/>
          <w:bCs w:val="0"/>
          <w:sz w:val="22"/>
          <w:lang w:val="ru-RU"/>
        </w:rPr>
        <w:t>участке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и медленно увеличивайте давление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подачи 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>крас</w:t>
      </w:r>
      <w:r>
        <w:rPr>
          <w:rFonts w:ascii="Arial" w:hAnsi="Arial" w:cs="Arial"/>
          <w:b w:val="0"/>
          <w:bCs w:val="0"/>
          <w:sz w:val="22"/>
          <w:lang w:val="ru-RU"/>
        </w:rPr>
        <w:t>ки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, пока </w:t>
      </w:r>
      <w:r>
        <w:rPr>
          <w:rFonts w:ascii="Arial" w:hAnsi="Arial" w:cs="Arial"/>
          <w:b w:val="0"/>
          <w:bCs w:val="0"/>
          <w:sz w:val="22"/>
          <w:lang w:val="ru-RU"/>
        </w:rPr>
        <w:t>не начнется полное распыление краски. После этого можно начинать работу</w:t>
      </w:r>
      <w:r w:rsidR="00AE4FEF" w:rsidRPr="000D1358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AE4FE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</w:p>
    <w:p w:rsidR="00AE4FEF" w:rsidRPr="00AE4FE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  <w:r>
        <w:rPr>
          <w:rFonts w:ascii="Arial" w:hAnsi="Arial" w:cs="Arial"/>
          <w:sz w:val="32"/>
          <w:lang w:val="ru-RU"/>
        </w:rPr>
        <w:t>Порядок сброса</w:t>
      </w:r>
      <w:r w:rsidR="00AE4FEF" w:rsidRPr="00AE4FEF">
        <w:rPr>
          <w:rFonts w:ascii="Arial" w:hAnsi="Arial" w:cs="Arial"/>
          <w:sz w:val="32"/>
          <w:lang w:val="ru-RU"/>
        </w:rPr>
        <w:t xml:space="preserve"> давления</w:t>
      </w:r>
    </w:p>
    <w:p w:rsidR="00AE4FEF" w:rsidRPr="00AE4FEF" w:rsidRDefault="00AE4FEF" w:rsidP="002B609F">
      <w:pPr>
        <w:pStyle w:val="a3"/>
        <w:ind w:leftChars="0" w:left="0" w:rightChars="-146" w:right="-321" w:firstLineChars="0" w:firstLine="0"/>
        <w:jc w:val="center"/>
        <w:rPr>
          <w:rFonts w:ascii="Arial" w:hAnsi="Arial" w:cs="Arial"/>
          <w:sz w:val="32"/>
          <w:lang w:val="ru-RU"/>
        </w:rPr>
      </w:pPr>
      <w:r w:rsidRPr="00AE4FEF">
        <w:rPr>
          <w:rFonts w:ascii="Arial" w:hAnsi="Arial" w:cs="Arial"/>
          <w:sz w:val="32"/>
          <w:lang w:val="ru-RU"/>
        </w:rPr>
        <w:t>Предупреждение</w:t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Сбросьте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давление</w:t>
      </w:r>
      <w:r>
        <w:rPr>
          <w:rFonts w:ascii="Arial" w:hAnsi="Arial" w:cs="Arial"/>
          <w:b w:val="0"/>
          <w:bCs w:val="0"/>
          <w:sz w:val="22"/>
          <w:lang w:val="ru-RU"/>
        </w:rPr>
        <w:t>, соблюдая порядок сброса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давления, </w:t>
      </w:r>
      <w:r>
        <w:rPr>
          <w:rFonts w:ascii="Arial" w:hAnsi="Arial" w:cs="Arial"/>
          <w:b w:val="0"/>
          <w:bCs w:val="0"/>
          <w:sz w:val="22"/>
          <w:lang w:val="ru-RU"/>
        </w:rPr>
        <w:t>перед тех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обслуживани</w:t>
      </w:r>
      <w:r>
        <w:rPr>
          <w:rFonts w:ascii="Arial" w:hAnsi="Arial" w:cs="Arial"/>
          <w:b w:val="0"/>
          <w:bCs w:val="0"/>
          <w:sz w:val="22"/>
          <w:lang w:val="ru-RU"/>
        </w:rPr>
        <w:t>ем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, ремонт</w:t>
      </w:r>
      <w:r>
        <w:rPr>
          <w:rFonts w:ascii="Arial" w:hAnsi="Arial" w:cs="Arial"/>
          <w:b w:val="0"/>
          <w:bCs w:val="0"/>
          <w:sz w:val="22"/>
          <w:lang w:val="ru-RU"/>
        </w:rPr>
        <w:t>ом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или </w:t>
      </w:r>
      <w:r>
        <w:rPr>
          <w:rFonts w:ascii="Arial" w:hAnsi="Arial" w:cs="Arial"/>
          <w:b w:val="0"/>
          <w:bCs w:val="0"/>
          <w:sz w:val="22"/>
          <w:lang w:val="ru-RU"/>
        </w:rPr>
        <w:t>в случае перерыва в работе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33252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Закройте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предохранительную защелку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0D1358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>Включите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33252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Установите ручку регулировки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давлени</w:t>
      </w:r>
      <w:r>
        <w:rPr>
          <w:rFonts w:ascii="Arial" w:hAnsi="Arial" w:cs="Arial"/>
          <w:b w:val="0"/>
          <w:bCs w:val="0"/>
          <w:sz w:val="22"/>
          <w:lang w:val="ru-RU"/>
        </w:rPr>
        <w:t>я на  низкое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давлени</w:t>
      </w:r>
      <w:r>
        <w:rPr>
          <w:rFonts w:ascii="Arial" w:hAnsi="Arial" w:cs="Arial"/>
          <w:b w:val="0"/>
          <w:bCs w:val="0"/>
          <w:sz w:val="22"/>
          <w:lang w:val="ru-RU"/>
        </w:rPr>
        <w:t>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(</w:t>
      </w:r>
      <w:r>
        <w:rPr>
          <w:rFonts w:ascii="Arial" w:hAnsi="Arial" w:cs="Arial"/>
          <w:b w:val="0"/>
          <w:bCs w:val="0"/>
          <w:sz w:val="22"/>
          <w:lang w:val="ru-RU"/>
        </w:rPr>
        <w:t>освободите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). </w:t>
      </w:r>
    </w:p>
    <w:p w:rsidR="00AE4FEF" w:rsidRPr="0033252F" w:rsidRDefault="00AE4FE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>Откр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ойте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предохранительную защелку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поверните распыляющий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наконечник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на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180º. </w:t>
      </w:r>
    </w:p>
    <w:p w:rsidR="00AE4FEF" w:rsidRPr="0033252F" w:rsidRDefault="0033252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Направьте р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аспыляющ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ую форсунку внутрь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ведр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с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краск</w:t>
      </w:r>
      <w:r>
        <w:rPr>
          <w:rFonts w:ascii="Arial" w:hAnsi="Arial" w:cs="Arial"/>
          <w:b w:val="0"/>
          <w:bCs w:val="0"/>
          <w:sz w:val="22"/>
          <w:lang w:val="ru-RU"/>
        </w:rPr>
        <w:t>ой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>нажмите 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спусковой крючок, чтобы сбросить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давление в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е и труб</w:t>
      </w:r>
      <w:r>
        <w:rPr>
          <w:rFonts w:ascii="Arial" w:hAnsi="Arial" w:cs="Arial"/>
          <w:b w:val="0"/>
          <w:bCs w:val="0"/>
          <w:sz w:val="22"/>
          <w:lang w:val="ru-RU"/>
        </w:rPr>
        <w:t>к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е. </w:t>
      </w:r>
    </w:p>
    <w:p w:rsidR="00AE4FEF" w:rsidRPr="0033252F" w:rsidRDefault="0033252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Закройте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предохранительную защелку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33252F" w:rsidP="002B609F">
      <w:pPr>
        <w:pStyle w:val="a3"/>
        <w:numPr>
          <w:ilvl w:val="0"/>
          <w:numId w:val="12"/>
        </w:numPr>
        <w:ind w:leftChars="0" w:rightChars="-146" w:right="-321" w:firstLineChars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</w:rPr>
        <w:t>PRIME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</w:rPr>
        <w:t>SPRAY</w:t>
      </w:r>
      <w:r w:rsidRPr="000D1358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в г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оризонталь</w:t>
      </w:r>
      <w:r>
        <w:rPr>
          <w:rFonts w:ascii="Arial" w:hAnsi="Arial" w:cs="Arial"/>
          <w:b w:val="0"/>
          <w:bCs w:val="0"/>
          <w:sz w:val="22"/>
          <w:lang w:val="ru-RU"/>
        </w:rPr>
        <w:t>ное положение и полностью сбросьте остаточное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давление. </w:t>
      </w:r>
    </w:p>
    <w:p w:rsidR="00AE4FEF" w:rsidRPr="00AE4FE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</w:p>
    <w:p w:rsidR="00AE4FEF" w:rsidRPr="00AE4FE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  <w:r>
        <w:rPr>
          <w:rFonts w:ascii="Arial" w:hAnsi="Arial" w:cs="Arial"/>
          <w:sz w:val="32"/>
          <w:lang w:val="ru-RU"/>
        </w:rPr>
        <w:t>Ежедневное техо</w:t>
      </w:r>
      <w:r w:rsidR="00AE4FEF" w:rsidRPr="00AE4FEF">
        <w:rPr>
          <w:rFonts w:ascii="Arial" w:hAnsi="Arial" w:cs="Arial"/>
          <w:sz w:val="32"/>
          <w:lang w:val="ru-RU"/>
        </w:rPr>
        <w:t>бслуживани</w:t>
      </w:r>
      <w:r>
        <w:rPr>
          <w:rFonts w:ascii="Arial" w:hAnsi="Arial" w:cs="Arial"/>
          <w:sz w:val="32"/>
          <w:lang w:val="ru-RU"/>
        </w:rPr>
        <w:t>е</w:t>
      </w:r>
    </w:p>
    <w:p w:rsidR="00AE4FEF" w:rsidRPr="0033252F" w:rsidRDefault="00AE4FEF" w:rsidP="002B609F">
      <w:pPr>
        <w:pStyle w:val="a3"/>
        <w:numPr>
          <w:ilvl w:val="0"/>
          <w:numId w:val="1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Перед </w:t>
      </w:r>
      <w:r w:rsidR="00AC5659" w:rsidRPr="0033252F">
        <w:rPr>
          <w:rFonts w:ascii="Arial" w:hAnsi="Arial" w:cs="Arial"/>
          <w:b w:val="0"/>
          <w:bCs w:val="0"/>
          <w:sz w:val="22"/>
          <w:lang w:val="ru-RU"/>
        </w:rPr>
        <w:t>эксплуатаци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ей проверьте,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соответствует ли электро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>питание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требования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м.</w:t>
      </w:r>
    </w:p>
    <w:p w:rsidR="00AE4FEF" w:rsidRPr="0033252F" w:rsidRDefault="00AE4FEF" w:rsidP="002B609F">
      <w:pPr>
        <w:pStyle w:val="a3"/>
        <w:numPr>
          <w:ilvl w:val="0"/>
          <w:numId w:val="1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Перед </w:t>
      </w:r>
      <w:r w:rsidR="00AC5659" w:rsidRPr="0033252F">
        <w:rPr>
          <w:rFonts w:ascii="Arial" w:hAnsi="Arial" w:cs="Arial"/>
          <w:b w:val="0"/>
          <w:bCs w:val="0"/>
          <w:sz w:val="22"/>
          <w:lang w:val="ru-RU"/>
        </w:rPr>
        <w:t>эксплуатаци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ей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капните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5-6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капель масла </w:t>
      </w:r>
      <w:r w:rsidR="0033252F">
        <w:rPr>
          <w:rFonts w:ascii="Arial" w:hAnsi="Arial" w:cs="Arial"/>
          <w:b w:val="0"/>
          <w:bCs w:val="0"/>
          <w:sz w:val="22"/>
        </w:rPr>
        <w:t>PLS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в отверстие для смазки.</w:t>
      </w:r>
    </w:p>
    <w:p w:rsidR="00AE4FEF" w:rsidRPr="0033252F" w:rsidRDefault="00AE4FEF" w:rsidP="002B609F">
      <w:pPr>
        <w:pStyle w:val="a3"/>
        <w:ind w:leftChars="0" w:left="426" w:rightChars="-146" w:right="-321" w:firstLineChars="0" w:hanging="426"/>
        <w:jc w:val="center"/>
        <w:rPr>
          <w:rFonts w:ascii="Arial" w:hAnsi="Arial" w:cs="Arial"/>
          <w:sz w:val="18"/>
        </w:rPr>
      </w:pPr>
      <w:r w:rsidRPr="0033252F">
        <w:rPr>
          <w:rFonts w:ascii="Arial" w:hAnsi="Arial" w:cs="Arial"/>
          <w:sz w:val="18"/>
        </w:rPr>
        <w:object w:dxaOrig="3300" w:dyaOrig="4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00.8pt" o:ole="">
            <v:imagedata r:id="rId10" o:title=""/>
          </v:shape>
          <o:OLEObject Type="Embed" ProgID="CorelDRAW.Graphic.11" ShapeID="_x0000_i1025" DrawAspect="Content" ObjectID="_1617603396" r:id="rId11"/>
        </w:object>
      </w:r>
    </w:p>
    <w:p w:rsidR="00AE4FEF" w:rsidRPr="0033252F" w:rsidRDefault="00AE4FEF" w:rsidP="002B609F">
      <w:pPr>
        <w:pStyle w:val="a3"/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</w:rPr>
      </w:pPr>
    </w:p>
    <w:p w:rsidR="00AE4FEF" w:rsidRPr="0033252F" w:rsidRDefault="00AE4FEF" w:rsidP="002B609F">
      <w:pPr>
        <w:pStyle w:val="a3"/>
        <w:numPr>
          <w:ilvl w:val="0"/>
          <w:numId w:val="1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После распыления полностью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очистите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его компоненты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AE4FEF" w:rsidP="002B609F">
      <w:pPr>
        <w:pStyle w:val="a3"/>
        <w:numPr>
          <w:ilvl w:val="0"/>
          <w:numId w:val="1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После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чистки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 сверните мягкую трубку в моток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стараясь избежать появления узлов</w:t>
      </w:r>
    </w:p>
    <w:p w:rsidR="00AE4FEF" w:rsidRPr="0033252F" w:rsidRDefault="0033252F" w:rsidP="002B609F">
      <w:pPr>
        <w:pStyle w:val="a3"/>
        <w:numPr>
          <w:ilvl w:val="0"/>
          <w:numId w:val="1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Перед длительным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хранением прокачайте через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распылител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ь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защитн</w:t>
      </w:r>
      <w:r>
        <w:rPr>
          <w:rFonts w:ascii="Arial" w:hAnsi="Arial" w:cs="Arial"/>
          <w:b w:val="0"/>
          <w:bCs w:val="0"/>
          <w:sz w:val="22"/>
          <w:lang w:val="ru-RU"/>
        </w:rPr>
        <w:t>ый раствор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чтобы </w:t>
      </w:r>
      <w:r>
        <w:rPr>
          <w:rFonts w:ascii="Arial" w:hAnsi="Arial" w:cs="Arial"/>
          <w:b w:val="0"/>
          <w:bCs w:val="0"/>
          <w:sz w:val="22"/>
          <w:lang w:val="ru-RU"/>
        </w:rPr>
        <w:t>избежать коррозии компонентов.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После этого пропустите через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>
        <w:rPr>
          <w:rFonts w:ascii="Arial" w:hAnsi="Arial" w:cs="Arial"/>
          <w:b w:val="0"/>
          <w:bCs w:val="0"/>
          <w:sz w:val="22"/>
          <w:lang w:val="ru-RU"/>
        </w:rPr>
        <w:t>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немного </w:t>
      </w:r>
      <w:r>
        <w:rPr>
          <w:rFonts w:ascii="Arial" w:hAnsi="Arial" w:cs="Arial"/>
          <w:b w:val="0"/>
          <w:bCs w:val="0"/>
          <w:sz w:val="22"/>
          <w:lang w:val="ru-RU"/>
        </w:rPr>
        <w:t>масла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для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смаз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ки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 </w:t>
      </w:r>
      <w:r>
        <w:rPr>
          <w:rFonts w:ascii="Arial" w:hAnsi="Arial" w:cs="Arial"/>
          <w:b w:val="0"/>
          <w:bCs w:val="0"/>
          <w:sz w:val="22"/>
          <w:lang w:val="ru-RU"/>
        </w:rPr>
        <w:t>впрысните масло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AE4FEF" w:rsidRPr="0033252F">
        <w:rPr>
          <w:rFonts w:ascii="Arial" w:hAnsi="Arial" w:cs="Arial"/>
          <w:b w:val="0"/>
          <w:bCs w:val="0"/>
          <w:sz w:val="22"/>
        </w:rPr>
        <w:t>PSL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или </w:t>
      </w:r>
      <w:r>
        <w:rPr>
          <w:rFonts w:ascii="Arial" w:hAnsi="Arial" w:cs="Arial"/>
          <w:b w:val="0"/>
          <w:bCs w:val="0"/>
          <w:sz w:val="22"/>
          <w:lang w:val="ru-RU"/>
        </w:rPr>
        <w:t>масло для швейных машин №4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5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AE4FEF" w:rsidRDefault="00AE4FEF" w:rsidP="002B609F">
      <w:pPr>
        <w:pStyle w:val="a3"/>
        <w:ind w:leftChars="0" w:left="426" w:rightChars="-146" w:right="-321" w:firstLineChars="0" w:hanging="426"/>
        <w:jc w:val="center"/>
        <w:rPr>
          <w:rFonts w:ascii="Arial" w:hAnsi="Arial" w:cs="Arial"/>
          <w:sz w:val="40"/>
          <w:szCs w:val="44"/>
          <w:lang w:val="ru-RU"/>
        </w:rPr>
      </w:pPr>
    </w:p>
    <w:p w:rsidR="00AE4FEF" w:rsidRPr="0033252F" w:rsidRDefault="00AE4FEF" w:rsidP="005C7716">
      <w:pPr>
        <w:pStyle w:val="a3"/>
        <w:ind w:leftChars="0" w:left="0" w:rightChars="-146" w:right="-321" w:firstLineChars="0" w:firstLine="0"/>
        <w:jc w:val="left"/>
        <w:rPr>
          <w:rFonts w:ascii="Arial" w:hAnsi="Arial" w:cs="Arial"/>
          <w:sz w:val="32"/>
          <w:szCs w:val="44"/>
          <w:lang w:val="ru-RU"/>
        </w:rPr>
      </w:pPr>
      <w:r w:rsidRPr="0033252F">
        <w:rPr>
          <w:rFonts w:ascii="Arial" w:hAnsi="Arial" w:cs="Arial"/>
          <w:sz w:val="32"/>
          <w:szCs w:val="44"/>
          <w:lang w:val="ru-RU"/>
        </w:rPr>
        <w:t>4.</w:t>
      </w:r>
      <w:r w:rsidRPr="0033252F">
        <w:rPr>
          <w:rFonts w:ascii="Arial" w:hAnsi="Arial" w:cs="Arial"/>
          <w:sz w:val="22"/>
          <w:lang w:val="ru-RU"/>
        </w:rPr>
        <w:t xml:space="preserve"> </w:t>
      </w:r>
      <w:r w:rsidR="0033252F">
        <w:rPr>
          <w:rFonts w:ascii="Arial" w:hAnsi="Arial" w:cs="Arial"/>
          <w:sz w:val="32"/>
          <w:szCs w:val="44"/>
          <w:lang w:val="ru-RU"/>
        </w:rPr>
        <w:t>Порядок</w:t>
      </w:r>
      <w:r w:rsidRPr="0033252F">
        <w:rPr>
          <w:rFonts w:ascii="Arial" w:hAnsi="Arial" w:cs="Arial"/>
          <w:sz w:val="32"/>
          <w:szCs w:val="44"/>
          <w:lang w:val="ru-RU"/>
        </w:rPr>
        <w:t xml:space="preserve"> распыления</w:t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Соблюдайте описанный ниже порядок распыления, чтобы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гарантир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ованно получить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профессиональные результаты окраски. </w:t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Держите распылитель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перпендикуляр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но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к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поверхности и всегда на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одинаковом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расстоянии от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нее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В зависимости от типа материала,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типа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поверхности или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необходимого пятна распыления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расстояние до поверхности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должно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быть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30 - 35 см. </w:t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>Пере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мещайте краскораспылитель из стороны в сторону или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вверх и вниз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над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ью с постоянной скоростью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Перемещение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краскораспылителя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с постоянной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скорост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ью позволяет экономить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материал 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обеспечивает равномерное покрытие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Правильная скорость распыления позволяет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наносить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полн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ый 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>влажн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ый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слой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краски без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подтеков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или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наплывов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Меньшее расстояние между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краскораспылителем 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ью способствует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осажд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ению на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поверхность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 большего количества краски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дает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более узк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ое пятно распыления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Большее расстояние между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краскораспылителем 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ью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дает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более тонк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ий слой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покрыти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более широк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ое пятно распыления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При появлении подтеков, наплывов или избытка краски используйте распыляющий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наконечник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с меньшим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отверстием. Если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на поверхность наносится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недостаточное количество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 краски или если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Вы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хотите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распыл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ть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краску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быстрее,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выберите 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наконечник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с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отверсти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ем побольше.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Наносите распыляемую краску равномерными движениями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Наносите краску попеременно слева направо и справа налево.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Начните перемещение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краскораспылителя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перед тем, как нажмете 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спусковой крючок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AE4FEF" w:rsidRDefault="002035AF" w:rsidP="002B609F">
      <w:pPr>
        <w:pStyle w:val="a3"/>
        <w:ind w:leftChars="0" w:left="0" w:rightChars="-146" w:right="-321" w:firstLineChars="0" w:firstLine="0"/>
        <w:jc w:val="center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1847850" cy="1219200"/>
            <wp:effectExtent l="19050" t="0" r="0" b="0"/>
            <wp:docPr id="3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Старайтесь не наносить краску по дуге или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под углом. Это </w:t>
      </w:r>
      <w:r>
        <w:rPr>
          <w:rFonts w:ascii="Arial" w:hAnsi="Arial" w:cs="Arial"/>
          <w:b w:val="0"/>
          <w:bCs w:val="0"/>
          <w:sz w:val="22"/>
          <w:lang w:val="ru-RU"/>
        </w:rPr>
        <w:t>приведет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к неравномерному нанесению покрытия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 </w:t>
      </w:r>
    </w:p>
    <w:p w:rsidR="00AE4FEF" w:rsidRPr="0033252F" w:rsidRDefault="002035AF" w:rsidP="002B609F">
      <w:pPr>
        <w:spacing w:after="0"/>
        <w:ind w:leftChars="304" w:left="669" w:right="-1" w:firstLineChars="100" w:firstLine="24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1876425" cy="1524000"/>
            <wp:effectExtent l="19050" t="0" r="9525" b="0"/>
            <wp:docPr id="4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FEF" w:rsidRPr="0033252F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1876425" cy="1524000"/>
            <wp:effectExtent l="19050" t="0" r="9525" b="0"/>
            <wp:docPr id="5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sz w:val="22"/>
          <w:lang w:val="ru-RU"/>
        </w:rPr>
        <w:t>Для равномерного нанесения покрытия необходимо наносить его внахлест</w:t>
      </w:r>
      <w:r w:rsidR="00AE4FEF" w:rsidRPr="0033252F">
        <w:rPr>
          <w:rFonts w:ascii="Arial" w:hAnsi="Arial" w:cs="Arial"/>
          <w:b w:val="0"/>
          <w:sz w:val="22"/>
          <w:lang w:val="ru-RU"/>
        </w:rPr>
        <w:t xml:space="preserve"> (</w:t>
      </w:r>
      <w:r>
        <w:rPr>
          <w:rFonts w:ascii="Arial" w:hAnsi="Arial" w:cs="Arial"/>
          <w:b w:val="0"/>
          <w:sz w:val="22"/>
          <w:lang w:val="ru-RU"/>
        </w:rPr>
        <w:t xml:space="preserve">с частичным </w:t>
      </w:r>
      <w:r w:rsidR="00AE4FEF" w:rsidRPr="0033252F">
        <w:rPr>
          <w:rFonts w:ascii="Arial" w:hAnsi="Arial" w:cs="Arial"/>
          <w:b w:val="0"/>
          <w:sz w:val="22"/>
          <w:lang w:val="ru-RU"/>
        </w:rPr>
        <w:t>перекрытие</w:t>
      </w:r>
      <w:r>
        <w:rPr>
          <w:rFonts w:ascii="Arial" w:hAnsi="Arial" w:cs="Arial"/>
          <w:b w:val="0"/>
          <w:sz w:val="22"/>
          <w:lang w:val="ru-RU"/>
        </w:rPr>
        <w:t>м мазков</w:t>
      </w:r>
      <w:r w:rsidR="00AE4FEF" w:rsidRPr="0033252F">
        <w:rPr>
          <w:rFonts w:ascii="Arial" w:hAnsi="Arial" w:cs="Arial"/>
          <w:b w:val="0"/>
          <w:sz w:val="22"/>
          <w:lang w:val="ru-RU"/>
        </w:rPr>
        <w:t>)</w:t>
      </w:r>
      <w:r>
        <w:rPr>
          <w:rFonts w:ascii="Arial" w:hAnsi="Arial" w:cs="Arial"/>
          <w:b w:val="0"/>
          <w:sz w:val="22"/>
          <w:lang w:val="ru-RU"/>
        </w:rPr>
        <w:t xml:space="preserve"> при каждом движении</w:t>
      </w:r>
      <w:r w:rsidR="00AE4FEF" w:rsidRPr="0033252F">
        <w:rPr>
          <w:rFonts w:ascii="Arial" w:hAnsi="Arial" w:cs="Arial"/>
          <w:b w:val="0"/>
          <w:sz w:val="22"/>
          <w:lang w:val="ru-RU"/>
        </w:rPr>
        <w:t>. Если Вы распыл</w:t>
      </w:r>
      <w:r>
        <w:rPr>
          <w:rFonts w:ascii="Arial" w:hAnsi="Arial" w:cs="Arial"/>
          <w:b w:val="0"/>
          <w:sz w:val="22"/>
          <w:lang w:val="ru-RU"/>
        </w:rPr>
        <w:t>яете краску</w:t>
      </w:r>
      <w:r w:rsidR="00AE4FEF" w:rsidRPr="0033252F">
        <w:rPr>
          <w:rFonts w:ascii="Arial" w:hAnsi="Arial" w:cs="Arial"/>
          <w:b w:val="0"/>
          <w:sz w:val="22"/>
          <w:lang w:val="ru-RU"/>
        </w:rPr>
        <w:t xml:space="preserve"> горизонтально, </w:t>
      </w:r>
      <w:r>
        <w:rPr>
          <w:rFonts w:ascii="Arial" w:hAnsi="Arial" w:cs="Arial"/>
          <w:b w:val="0"/>
          <w:sz w:val="22"/>
          <w:lang w:val="ru-RU"/>
        </w:rPr>
        <w:lastRenderedPageBreak/>
        <w:t>старайтесь захватить нижний край</w:t>
      </w:r>
      <w:r w:rsidR="00AE4FEF" w:rsidRPr="0033252F">
        <w:rPr>
          <w:rFonts w:ascii="Arial" w:hAnsi="Arial" w:cs="Arial"/>
          <w:b w:val="0"/>
          <w:sz w:val="22"/>
          <w:lang w:val="ru-RU"/>
        </w:rPr>
        <w:t xml:space="preserve"> предыдущего </w:t>
      </w:r>
      <w:r>
        <w:rPr>
          <w:rFonts w:ascii="Arial" w:hAnsi="Arial" w:cs="Arial"/>
          <w:b w:val="0"/>
          <w:sz w:val="22"/>
          <w:lang w:val="ru-RU"/>
        </w:rPr>
        <w:t>мазка,</w:t>
      </w:r>
      <w:r w:rsidR="00AE4FEF" w:rsidRPr="0033252F">
        <w:rPr>
          <w:rFonts w:ascii="Arial" w:hAnsi="Arial" w:cs="Arial"/>
          <w:b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sz w:val="22"/>
          <w:lang w:val="ru-RU"/>
        </w:rPr>
        <w:t>перекрывая его</w:t>
      </w:r>
      <w:r w:rsidR="00AE4FEF" w:rsidRPr="0033252F">
        <w:rPr>
          <w:rFonts w:ascii="Arial" w:hAnsi="Arial" w:cs="Arial"/>
          <w:b w:val="0"/>
          <w:sz w:val="22"/>
          <w:lang w:val="ru-RU"/>
        </w:rPr>
        <w:t xml:space="preserve"> на 50%</w:t>
      </w:r>
    </w:p>
    <w:p w:rsidR="00AE4FEF" w:rsidRPr="0033252F" w:rsidRDefault="002035AF" w:rsidP="002B609F">
      <w:pPr>
        <w:pStyle w:val="a3"/>
        <w:ind w:leftChars="0" w:left="0" w:rightChars="-146" w:right="-321" w:firstLineChars="0" w:firstLine="0"/>
        <w:jc w:val="center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noProof/>
          <w:sz w:val="22"/>
          <w:lang w:val="ru-RU" w:eastAsia="ru-RU"/>
        </w:rPr>
        <w:drawing>
          <wp:inline distT="0" distB="0" distL="0" distR="0">
            <wp:extent cx="3381375" cy="2457450"/>
            <wp:effectExtent l="19050" t="0" r="9525" b="0"/>
            <wp:docPr id="6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При окраске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углов и краев, </w:t>
      </w:r>
      <w:r>
        <w:rPr>
          <w:rFonts w:ascii="Arial" w:hAnsi="Arial" w:cs="Arial"/>
          <w:b w:val="0"/>
          <w:bCs w:val="0"/>
          <w:sz w:val="22"/>
          <w:lang w:val="ru-RU"/>
        </w:rPr>
        <w:t>поместите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центр </w:t>
      </w:r>
      <w:r>
        <w:rPr>
          <w:rFonts w:ascii="Arial" w:hAnsi="Arial" w:cs="Arial"/>
          <w:b w:val="0"/>
          <w:bCs w:val="0"/>
          <w:sz w:val="22"/>
          <w:lang w:val="ru-RU"/>
        </w:rPr>
        <w:t>пятна распыления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 уг</w:t>
      </w:r>
      <w:r>
        <w:rPr>
          <w:rFonts w:ascii="Arial" w:hAnsi="Arial" w:cs="Arial"/>
          <w:b w:val="0"/>
          <w:bCs w:val="0"/>
          <w:sz w:val="22"/>
          <w:lang w:val="ru-RU"/>
        </w:rPr>
        <w:t>ол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или кра</w:t>
      </w:r>
      <w:r>
        <w:rPr>
          <w:rFonts w:ascii="Arial" w:hAnsi="Arial" w:cs="Arial"/>
          <w:b w:val="0"/>
          <w:bCs w:val="0"/>
          <w:sz w:val="22"/>
          <w:lang w:val="ru-RU"/>
        </w:rPr>
        <w:t>й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распыл</w:t>
      </w:r>
      <w:r>
        <w:rPr>
          <w:rFonts w:ascii="Arial" w:hAnsi="Arial" w:cs="Arial"/>
          <w:b w:val="0"/>
          <w:bCs w:val="0"/>
          <w:sz w:val="22"/>
          <w:lang w:val="ru-RU"/>
        </w:rPr>
        <w:t>яйте краску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вертикально так, чтобы </w:t>
      </w:r>
      <w:r>
        <w:rPr>
          <w:rFonts w:ascii="Arial" w:hAnsi="Arial" w:cs="Arial"/>
          <w:b w:val="0"/>
          <w:bCs w:val="0"/>
          <w:sz w:val="22"/>
          <w:lang w:val="ru-RU"/>
        </w:rPr>
        <w:t>на два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смежных </w:t>
      </w:r>
      <w:r>
        <w:rPr>
          <w:rFonts w:ascii="Arial" w:hAnsi="Arial" w:cs="Arial"/>
          <w:b w:val="0"/>
          <w:bCs w:val="0"/>
          <w:sz w:val="22"/>
          <w:lang w:val="ru-RU"/>
        </w:rPr>
        <w:t>мазка приходилось примерно одинаковое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количество краски. </w:t>
      </w:r>
    </w:p>
    <w:p w:rsidR="00AE4FEF" w:rsidRP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При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распылени</w:t>
      </w:r>
      <w:r>
        <w:rPr>
          <w:rFonts w:ascii="Arial" w:hAnsi="Arial" w:cs="Arial"/>
          <w:b w:val="0"/>
          <w:bCs w:val="0"/>
          <w:sz w:val="22"/>
          <w:lang w:val="ru-RU"/>
        </w:rPr>
        <w:t>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с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защитным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экраном, </w:t>
      </w:r>
      <w:r>
        <w:rPr>
          <w:rFonts w:ascii="Arial" w:hAnsi="Arial" w:cs="Arial"/>
          <w:b w:val="0"/>
          <w:bCs w:val="0"/>
          <w:sz w:val="22"/>
          <w:lang w:val="ru-RU"/>
        </w:rPr>
        <w:t>плотно прижмите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его </w:t>
      </w:r>
      <w:r>
        <w:rPr>
          <w:rFonts w:ascii="Arial" w:hAnsi="Arial" w:cs="Arial"/>
          <w:b w:val="0"/>
          <w:bCs w:val="0"/>
          <w:sz w:val="22"/>
          <w:lang w:val="ru-RU"/>
        </w:rPr>
        <w:t>к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поверхности. 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емного </w:t>
      </w:r>
      <w:r>
        <w:rPr>
          <w:rFonts w:ascii="Arial" w:hAnsi="Arial" w:cs="Arial"/>
          <w:b w:val="0"/>
          <w:bCs w:val="0"/>
          <w:sz w:val="22"/>
          <w:lang w:val="ru-RU"/>
        </w:rPr>
        <w:t>наклоните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AC5659" w:rsidRPr="0033252F">
        <w:rPr>
          <w:rFonts w:ascii="Arial" w:hAnsi="Arial" w:cs="Arial"/>
          <w:b w:val="0"/>
          <w:bCs w:val="0"/>
          <w:sz w:val="22"/>
          <w:lang w:val="ru-RU"/>
        </w:rPr>
        <w:t>краскораспылитель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от экрана </w:t>
      </w:r>
      <w:r>
        <w:rPr>
          <w:rFonts w:ascii="Arial" w:hAnsi="Arial" w:cs="Arial"/>
          <w:b w:val="0"/>
          <w:bCs w:val="0"/>
          <w:sz w:val="22"/>
          <w:lang w:val="ru-RU"/>
        </w:rPr>
        <w:t>в сторону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поверхности. Это </w:t>
      </w:r>
      <w:r>
        <w:rPr>
          <w:rFonts w:ascii="Arial" w:hAnsi="Arial" w:cs="Arial"/>
          <w:b w:val="0"/>
          <w:bCs w:val="0"/>
          <w:sz w:val="22"/>
          <w:lang w:val="ru-RU"/>
        </w:rPr>
        <w:t>не позволит краске попадать под экран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>Кусты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 рядом с домом следует связать и накрыть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брезентом.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Ткань следует снять к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ак можно скорее.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 xml:space="preserve">В таких ситуациях </w:t>
      </w:r>
      <w:r w:rsidR="0033252F" w:rsidRPr="0033252F">
        <w:rPr>
          <w:rFonts w:ascii="Arial" w:hAnsi="Arial" w:cs="Arial"/>
          <w:b w:val="0"/>
          <w:bCs w:val="0"/>
          <w:sz w:val="22"/>
          <w:lang w:val="ru-RU"/>
        </w:rPr>
        <w:t xml:space="preserve">чрезвычайно полезны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н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аши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удлинители для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краскораспылителей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Находящиеся поблизости от зоны распыления предметы,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такие как автомобили,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садовая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мебель и т.д.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следует убрать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или 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прикрыть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. Будьте осторожны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, чтобы не повредить при распылении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любы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други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предмет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ы вокруг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</w:p>
    <w:p w:rsidR="00AE4FEF" w:rsidRPr="002B609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32"/>
          <w:lang w:val="ru-RU"/>
        </w:rPr>
      </w:pPr>
      <w:r w:rsidRPr="002B609F">
        <w:rPr>
          <w:rFonts w:ascii="Arial" w:hAnsi="Arial" w:cs="Arial"/>
          <w:sz w:val="32"/>
          <w:lang w:val="ru-RU"/>
        </w:rPr>
        <w:t>Практика:</w:t>
      </w:r>
    </w:p>
    <w:p w:rsidR="00AE4FEF" w:rsidRPr="002B609F" w:rsidRDefault="00AE4FE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Убедитесь, что </w:t>
      </w:r>
      <w:r w:rsidR="002B609F"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>в месте проведения о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краски </w:t>
      </w:r>
      <w:r w:rsidR="002B609F"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>нет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предметов с </w:t>
      </w:r>
      <w:r w:rsidR="002B609F"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>острыми краями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и режущими кромками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</w:t>
      </w:r>
    </w:p>
    <w:p w:rsidR="00AE4FEF" w:rsidRPr="002B609F" w:rsidRDefault="00AE4FE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Поверните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ручку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регулиров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ки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давления против часовой стрелки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на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само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низко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 значение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Переведите вентиль </w:t>
      </w:r>
      <w:r>
        <w:rPr>
          <w:rFonts w:ascii="Arial" w:hAnsi="Arial" w:cs="Arial"/>
          <w:b w:val="0"/>
          <w:bCs w:val="0"/>
          <w:sz w:val="22"/>
          <w:szCs w:val="20"/>
        </w:rPr>
        <w:t>PRIME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/ </w:t>
      </w:r>
      <w:r>
        <w:rPr>
          <w:rFonts w:ascii="Arial" w:hAnsi="Arial" w:cs="Arial"/>
          <w:b w:val="0"/>
          <w:bCs w:val="0"/>
          <w:sz w:val="22"/>
          <w:szCs w:val="20"/>
        </w:rPr>
        <w:t>SPRAY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в положение </w:t>
      </w:r>
      <w:r>
        <w:rPr>
          <w:rFonts w:ascii="Arial" w:hAnsi="Arial" w:cs="Arial"/>
          <w:b w:val="0"/>
          <w:bCs w:val="0"/>
          <w:sz w:val="22"/>
          <w:szCs w:val="20"/>
        </w:rPr>
        <w:t>SPRAY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/ </w:t>
      </w:r>
      <w:r>
        <w:rPr>
          <w:rFonts w:ascii="Arial" w:hAnsi="Arial" w:cs="Arial"/>
          <w:b w:val="0"/>
          <w:bCs w:val="0"/>
          <w:sz w:val="22"/>
          <w:szCs w:val="20"/>
          <w:lang w:val="ru-RU"/>
        </w:rPr>
        <w:t>РАСПЫЛЕНИЕ</w:t>
      </w:r>
      <w:r w:rsidR="00AE4FEF"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</w:t>
      </w:r>
    </w:p>
    <w:p w:rsidR="00AE4FEF" w:rsidRPr="0033252F" w:rsidRDefault="00AE4FE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Поверните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ручку</w:t>
      </w:r>
      <w:r w:rsidRP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регулиров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ки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давления по часовой стрелке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на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само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высоко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значение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Шланг краски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станет жестким, когда через него потечет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краска. </w:t>
      </w:r>
    </w:p>
    <w:p w:rsidR="00AE4FEF" w:rsidRPr="0033252F" w:rsidRDefault="002B609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>
        <w:rPr>
          <w:rFonts w:ascii="Arial" w:hAnsi="Arial" w:cs="Arial"/>
          <w:b w:val="0"/>
          <w:bCs w:val="0"/>
          <w:sz w:val="22"/>
          <w:szCs w:val="20"/>
          <w:lang w:val="ru-RU"/>
        </w:rPr>
        <w:t>Снимите блокировку</w:t>
      </w:r>
      <w:r w:rsidR="00AE4FE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спускового механизма </w:t>
      </w:r>
      <w:r w:rsidR="0033252F">
        <w:rPr>
          <w:rFonts w:ascii="Arial" w:hAnsi="Arial" w:cs="Arial"/>
          <w:b w:val="0"/>
          <w:bCs w:val="0"/>
          <w:sz w:val="22"/>
          <w:szCs w:val="20"/>
          <w:lang w:val="ru-RU"/>
        </w:rPr>
        <w:t>краскораспылителя</w:t>
      </w:r>
      <w:r w:rsidR="00AE4FE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0"/>
          <w:lang w:val="ru-RU"/>
        </w:rPr>
      </w:pPr>
      <w:r>
        <w:rPr>
          <w:rFonts w:ascii="Arial" w:hAnsi="Arial" w:cs="Arial"/>
          <w:b w:val="0"/>
          <w:bCs w:val="0"/>
          <w:sz w:val="22"/>
          <w:szCs w:val="20"/>
          <w:lang w:val="ru-RU"/>
        </w:rPr>
        <w:t>Нажмите на спусковой крючок</w:t>
      </w:r>
      <w:r w:rsidR="00AE4FE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  <w:r w:rsidR="00AC5659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краскораспылител</w:t>
      </w:r>
      <w:r>
        <w:rPr>
          <w:rFonts w:ascii="Arial" w:hAnsi="Arial" w:cs="Arial"/>
          <w:b w:val="0"/>
          <w:bCs w:val="0"/>
          <w:sz w:val="22"/>
          <w:szCs w:val="20"/>
          <w:lang w:val="ru-RU"/>
        </w:rPr>
        <w:t>я</w:t>
      </w:r>
      <w:r w:rsidR="00AE4FE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, чтобы </w:t>
      </w:r>
      <w:r>
        <w:rPr>
          <w:rFonts w:ascii="Arial" w:hAnsi="Arial" w:cs="Arial"/>
          <w:b w:val="0"/>
          <w:bCs w:val="0"/>
          <w:sz w:val="22"/>
          <w:szCs w:val="20"/>
          <w:lang w:val="ru-RU"/>
        </w:rPr>
        <w:t>выпустить</w:t>
      </w:r>
      <w:r w:rsidR="00AE4FE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воздух из шланга. </w:t>
      </w:r>
    </w:p>
    <w:p w:rsidR="0033252F" w:rsidRPr="0033252F" w:rsidRDefault="00AE4FE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sz w:val="22"/>
          <w:szCs w:val="20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Когда краска до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йдет до распыляющего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наконечника,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проверьте распыление на пробном участке, чтобы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проверить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пятно распыления.</w:t>
      </w:r>
    </w:p>
    <w:p w:rsidR="00AE4FEF" w:rsidRPr="0033252F" w:rsidRDefault="00AE4FEF" w:rsidP="002B609F">
      <w:pPr>
        <w:pStyle w:val="a3"/>
        <w:numPr>
          <w:ilvl w:val="0"/>
          <w:numId w:val="18"/>
        </w:numPr>
        <w:ind w:leftChars="0" w:left="426" w:rightChars="-146" w:right="-321" w:firstLineChars="0" w:hanging="426"/>
        <w:rPr>
          <w:rFonts w:ascii="Arial" w:hAnsi="Arial" w:cs="Arial"/>
          <w:b w:val="0"/>
          <w:sz w:val="22"/>
          <w:szCs w:val="20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Используйте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минимальное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давление, необходим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ое для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получ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ения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хорош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его пятна распыления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Если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будет </w:t>
      </w:r>
      <w:r w:rsidR="002B609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установлено слишком высоко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</w:t>
      </w:r>
      <w:r w:rsidR="002B609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давление, то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пятно распыления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будет слишком легк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им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. Если </w:t>
      </w:r>
      <w:r w:rsidR="002B609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будет установлено слишком низко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е</w:t>
      </w:r>
      <w:r w:rsidR="002B609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давление, то </w:t>
      </w:r>
      <w:r w:rsidR="002B609F"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появятся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размытые контуры пятна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, или краска 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будет 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>разбрыз</w:t>
      </w:r>
      <w:r w:rsidR="002B609F">
        <w:rPr>
          <w:rFonts w:ascii="Arial" w:hAnsi="Arial" w:cs="Arial"/>
          <w:b w:val="0"/>
          <w:bCs w:val="0"/>
          <w:sz w:val="22"/>
          <w:szCs w:val="20"/>
          <w:lang w:val="ru-RU"/>
        </w:rPr>
        <w:t>гиваться крупными каплями, а не мелкими брызгами.</w:t>
      </w:r>
      <w:r w:rsidRPr="0033252F">
        <w:rPr>
          <w:rFonts w:ascii="Arial" w:hAnsi="Arial" w:cs="Arial"/>
          <w:b w:val="0"/>
          <w:bCs w:val="0"/>
          <w:sz w:val="22"/>
          <w:szCs w:val="20"/>
          <w:lang w:val="ru-RU"/>
        </w:rPr>
        <w:t xml:space="preserve"> </w:t>
      </w:r>
    </w:p>
    <w:p w:rsidR="00AE4FEF" w:rsidRPr="0033252F" w:rsidRDefault="00AE4FEF" w:rsidP="002B609F">
      <w:pPr>
        <w:pStyle w:val="a3"/>
        <w:ind w:leftChars="0" w:left="426" w:rightChars="-146" w:right="-321" w:firstLineChars="0" w:hanging="426"/>
        <w:jc w:val="center"/>
        <w:rPr>
          <w:rFonts w:ascii="Arial" w:hAnsi="Arial" w:cs="Arial"/>
          <w:b w:val="0"/>
          <w:sz w:val="20"/>
          <w:szCs w:val="20"/>
          <w:lang w:val="ru-RU"/>
        </w:rPr>
      </w:pPr>
    </w:p>
    <w:p w:rsidR="00AE4FEF" w:rsidRPr="002B609F" w:rsidRDefault="00AE4FEF" w:rsidP="002B609F">
      <w:pPr>
        <w:pStyle w:val="a3"/>
        <w:ind w:leftChars="0" w:left="643" w:rightChars="-146" w:right="-321" w:hangingChars="200" w:hanging="643"/>
        <w:jc w:val="left"/>
        <w:rPr>
          <w:rFonts w:ascii="Arial" w:hAnsi="Arial" w:cs="Arial"/>
          <w:sz w:val="32"/>
          <w:szCs w:val="32"/>
          <w:lang w:val="ru-RU"/>
        </w:rPr>
      </w:pPr>
      <w:r w:rsidRPr="002B609F">
        <w:rPr>
          <w:rFonts w:ascii="Arial" w:hAnsi="Arial" w:cs="Arial"/>
          <w:sz w:val="32"/>
          <w:szCs w:val="32"/>
          <w:lang w:val="ru-RU"/>
        </w:rPr>
        <w:t xml:space="preserve">5. </w:t>
      </w:r>
      <w:r w:rsidR="002B609F" w:rsidRPr="002B609F">
        <w:rPr>
          <w:rFonts w:ascii="Arial" w:hAnsi="Arial" w:cs="Arial"/>
          <w:sz w:val="32"/>
          <w:szCs w:val="32"/>
          <w:lang w:val="ru-RU"/>
        </w:rPr>
        <w:t>Оч</w:t>
      </w:r>
      <w:r w:rsidRPr="002B609F">
        <w:rPr>
          <w:rFonts w:ascii="Arial" w:hAnsi="Arial" w:cs="Arial"/>
          <w:sz w:val="32"/>
          <w:szCs w:val="32"/>
          <w:lang w:val="ru-RU"/>
        </w:rPr>
        <w:t>истка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Сбросьте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давление и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удалите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краск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у из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0D1358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распылител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я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согласно “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Порядку сброса д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авления”.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Снимите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распыляющий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наконечник и его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крышку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AE4FE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Поместите 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ш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ланг 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ифона в специальный разбавитель или 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ведро с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чист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ой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вод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о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й. </w:t>
      </w:r>
    </w:p>
    <w:p w:rsidR="00AE4FEF" w:rsidRPr="002B609F" w:rsidRDefault="00AE4FE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Поместите 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в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озвратную трубку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в </w:t>
      </w:r>
      <w:r w:rsidR="002B609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сливное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0D1358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ведро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Переведите вентиль </w:t>
      </w:r>
      <w:r w:rsidRPr="002B609F">
        <w:rPr>
          <w:rFonts w:ascii="Arial" w:hAnsi="Arial" w:cs="Arial"/>
          <w:b w:val="0"/>
          <w:sz w:val="22"/>
          <w:szCs w:val="22"/>
        </w:rPr>
        <w:t>PRIME</w:t>
      </w: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/ </w:t>
      </w:r>
      <w:r w:rsidRPr="002B609F">
        <w:rPr>
          <w:rFonts w:ascii="Arial" w:hAnsi="Arial" w:cs="Arial"/>
          <w:b w:val="0"/>
          <w:sz w:val="22"/>
          <w:szCs w:val="22"/>
        </w:rPr>
        <w:t>SPRAY</w:t>
      </w: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 в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г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оризонталь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ное положение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Установите ручку регулировки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д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авлени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я на среднее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значение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(Не</w:t>
      </w:r>
      <w:r w:rsidR="00AE4FEF" w:rsidRPr="002B609F">
        <w:rPr>
          <w:rFonts w:ascii="Arial" w:hAnsi="Arial" w:cs="Arial"/>
          <w:b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затягивайте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слишком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сильно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). </w:t>
      </w:r>
    </w:p>
    <w:p w:rsidR="00AE4FEF" w:rsidRPr="002B609F" w:rsidRDefault="000D1358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Включите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питание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sz w:val="22"/>
          <w:szCs w:val="22"/>
          <w:lang w:val="ru-RU"/>
        </w:rPr>
        <w:t>Прокачайте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растворитель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через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0D1358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распылител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ь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удалите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остатк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и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краски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, пока из возвратной трубки не пойдет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чист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ый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растворител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ь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или чист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ая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вод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а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0D1358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Выключите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питание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Переведите вентиль </w:t>
      </w:r>
      <w:r w:rsidRPr="002B609F">
        <w:rPr>
          <w:rFonts w:ascii="Arial" w:hAnsi="Arial" w:cs="Arial"/>
          <w:b w:val="0"/>
          <w:sz w:val="22"/>
          <w:szCs w:val="22"/>
        </w:rPr>
        <w:t>PRIME</w:t>
      </w: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/ </w:t>
      </w:r>
      <w:r w:rsidRPr="002B609F">
        <w:rPr>
          <w:rFonts w:ascii="Arial" w:hAnsi="Arial" w:cs="Arial"/>
          <w:b w:val="0"/>
          <w:sz w:val="22"/>
          <w:szCs w:val="22"/>
        </w:rPr>
        <w:t>SPRAY</w:t>
      </w:r>
      <w:r w:rsidRPr="002B609F">
        <w:rPr>
          <w:rFonts w:ascii="Arial" w:hAnsi="Arial" w:cs="Arial"/>
          <w:b w:val="0"/>
          <w:sz w:val="22"/>
          <w:szCs w:val="22"/>
          <w:lang w:val="ru-RU"/>
        </w:rPr>
        <w:t xml:space="preserve"> в </w:t>
      </w:r>
      <w:r>
        <w:rPr>
          <w:rFonts w:ascii="Arial" w:hAnsi="Arial" w:cs="Arial"/>
          <w:b w:val="0"/>
          <w:sz w:val="22"/>
          <w:szCs w:val="22"/>
          <w:lang w:val="ru-RU"/>
        </w:rPr>
        <w:t>в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ертикаль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ное положение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 откр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ойте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предохранительную защелку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0D1358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lastRenderedPageBreak/>
        <w:t>Включите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питание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Нажмите на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спусковой крючок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прокачайте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растворитель или чистую вод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у через трубку подачи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крас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ки, чтобы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промы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ть распылитель и удалить из него остатки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краски, пока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из распылителя не будет выходить чистый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растворитель или чист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ая вода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Закройте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предохранительную защелку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Установите крышку распыляющего наконечника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 откр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ойте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предохранительную защелку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Поверните распыляющий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наконечник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на 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180º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 нажимайте на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33252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спусковой крючок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в течение 1-2 секунд (чтобы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о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чистить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распыляющий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наконечник), затем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снимите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распыляющий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наконечник и его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крышку и очистите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их щеткой (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Будьте осторожны, чтобы не повредить белое основание и держатель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распыляющего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наконечник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а).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Протрите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0D1358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распылител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ь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, труб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ку подачи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крас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ки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тряпкой, смоченной р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астворител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ем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или чист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ой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вод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ой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чтобы полностью удалить остатки краски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Капните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5-6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капель масла </w:t>
      </w:r>
      <w:r>
        <w:rPr>
          <w:rFonts w:ascii="Arial" w:hAnsi="Arial" w:cs="Arial"/>
          <w:b w:val="0"/>
          <w:bCs w:val="0"/>
          <w:sz w:val="22"/>
          <w:szCs w:val="22"/>
        </w:rPr>
        <w:t>PLS</w:t>
      </w:r>
      <w:r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в отверстие для смазки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AE4FEF" w:rsidRPr="002B609F" w:rsidRDefault="002B609F" w:rsidP="002B609F">
      <w:pPr>
        <w:pStyle w:val="a3"/>
        <w:numPr>
          <w:ilvl w:val="0"/>
          <w:numId w:val="22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szCs w:val="22"/>
          <w:lang w:val="ru-RU"/>
        </w:rPr>
      </w:pPr>
      <w:r>
        <w:rPr>
          <w:rFonts w:ascii="Arial" w:hAnsi="Arial" w:cs="Arial"/>
          <w:b w:val="0"/>
          <w:bCs w:val="0"/>
          <w:sz w:val="22"/>
          <w:szCs w:val="22"/>
          <w:lang w:val="ru-RU"/>
        </w:rPr>
        <w:t>Держите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0D1358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>распылител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ь в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сухо</w:t>
      </w:r>
      <w:r>
        <w:rPr>
          <w:rFonts w:ascii="Arial" w:hAnsi="Arial" w:cs="Arial"/>
          <w:b w:val="0"/>
          <w:bCs w:val="0"/>
          <w:sz w:val="22"/>
          <w:szCs w:val="22"/>
          <w:lang w:val="ru-RU"/>
        </w:rPr>
        <w:t>м, хорошо проветриваемом чистом месте</w:t>
      </w:r>
      <w:r w:rsidR="00AE4FEF" w:rsidRPr="002B609F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. </w:t>
      </w:r>
    </w:p>
    <w:p w:rsidR="005C7716" w:rsidRDefault="005C7716" w:rsidP="002B609F">
      <w:pPr>
        <w:pStyle w:val="a3"/>
        <w:ind w:leftChars="0" w:left="0" w:rightChars="-146" w:right="-321" w:firstLineChars="0" w:firstLine="0"/>
        <w:jc w:val="left"/>
        <w:rPr>
          <w:rFonts w:ascii="Arial" w:hAnsi="Arial" w:cs="Arial"/>
          <w:sz w:val="32"/>
          <w:lang w:val="ru-RU"/>
        </w:rPr>
      </w:pPr>
    </w:p>
    <w:p w:rsidR="00AE4FEF" w:rsidRPr="002B609F" w:rsidRDefault="00AE4FEF" w:rsidP="002B609F">
      <w:pPr>
        <w:pStyle w:val="a3"/>
        <w:ind w:leftChars="0" w:left="0" w:rightChars="-146" w:right="-321" w:firstLineChars="0" w:firstLine="0"/>
        <w:jc w:val="left"/>
        <w:rPr>
          <w:rFonts w:ascii="Arial" w:hAnsi="Arial" w:cs="Arial"/>
          <w:sz w:val="32"/>
          <w:lang w:val="ru-RU"/>
        </w:rPr>
      </w:pPr>
      <w:r w:rsidRPr="002B609F">
        <w:rPr>
          <w:rFonts w:ascii="Arial" w:hAnsi="Arial" w:cs="Arial"/>
          <w:sz w:val="32"/>
          <w:lang w:val="ru-RU"/>
        </w:rPr>
        <w:t>6. Ремонт</w:t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Перед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ремонтом определите место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повреждени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в противном случае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ненужная разборка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может негативно повлиять на работу</w:t>
      </w:r>
      <w:r w:rsidRPr="0033252F">
        <w:rPr>
          <w:rFonts w:ascii="Arial" w:hAnsi="Arial" w:cs="Arial"/>
          <w:sz w:val="24"/>
          <w:lang w:val="ru-RU"/>
        </w:rPr>
        <w:t xml:space="preserve">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я</w:t>
      </w:r>
      <w:r w:rsidRPr="0033252F">
        <w:rPr>
          <w:rFonts w:ascii="Arial" w:hAnsi="Arial" w:cs="Arial"/>
          <w:sz w:val="24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и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сократит</w:t>
      </w:r>
      <w:r w:rsidRPr="0033252F">
        <w:rPr>
          <w:rFonts w:ascii="Arial" w:hAnsi="Arial" w:cs="Arial"/>
          <w:sz w:val="24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срок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его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службы. Кроме того,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при ремонте наденьте защитный костюм и используйте средства защиты.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Проводите р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емонт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 в хорошо освещенном и хорошо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проветриваемом месте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, и подготовьте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ведро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с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чист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ым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растворител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ем для очистки компонентов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33252F" w:rsidRDefault="0033252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lang w:val="ru-RU"/>
        </w:rPr>
      </w:pPr>
    </w:p>
    <w:p w:rsidR="00AE4FEF" w:rsidRPr="002B609F" w:rsidRDefault="002B609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24"/>
          <w:lang w:val="ru-RU"/>
        </w:rPr>
      </w:pPr>
      <w:r w:rsidRPr="002B609F">
        <w:rPr>
          <w:rFonts w:ascii="Arial" w:hAnsi="Arial" w:cs="Arial"/>
          <w:sz w:val="24"/>
          <w:lang w:val="ru-RU"/>
        </w:rPr>
        <w:t>Описание компонентов</w:t>
      </w:r>
      <w:r>
        <w:rPr>
          <w:rFonts w:ascii="Arial" w:hAnsi="Arial" w:cs="Arial"/>
          <w:sz w:val="24"/>
          <w:lang w:val="ru-RU"/>
        </w:rPr>
        <w:t xml:space="preserve"> </w:t>
      </w:r>
      <w:r w:rsidR="00AC5659" w:rsidRPr="002B609F">
        <w:rPr>
          <w:rFonts w:ascii="Arial" w:hAnsi="Arial" w:cs="Arial"/>
          <w:sz w:val="24"/>
          <w:lang w:val="ru-RU"/>
        </w:rPr>
        <w:t>краскораспылител</w:t>
      </w:r>
      <w:r w:rsidRPr="002B609F">
        <w:rPr>
          <w:rFonts w:ascii="Arial" w:hAnsi="Arial" w:cs="Arial"/>
          <w:sz w:val="24"/>
          <w:lang w:val="ru-RU"/>
        </w:rPr>
        <w:t>я</w:t>
      </w:r>
      <w:r w:rsidR="00AE4FEF" w:rsidRPr="002B609F">
        <w:rPr>
          <w:rFonts w:ascii="Arial" w:hAnsi="Arial" w:cs="Arial"/>
          <w:sz w:val="24"/>
          <w:lang w:val="ru-RU"/>
        </w:rPr>
        <w:t>:</w:t>
      </w:r>
    </w:p>
    <w:p w:rsidR="00AE4FEF" w:rsidRPr="00AE4FEF" w:rsidRDefault="00AE4FEF" w:rsidP="002B609F">
      <w:pPr>
        <w:pStyle w:val="a3"/>
        <w:ind w:leftChars="0" w:left="0" w:rightChars="-146" w:right="-321" w:firstLineChars="0" w:firstLine="0"/>
        <w:jc w:val="center"/>
        <w:rPr>
          <w:rFonts w:ascii="Arial" w:hAnsi="Arial" w:cs="Arial"/>
          <w:b w:val="0"/>
          <w:bCs w:val="0"/>
        </w:rPr>
      </w:pPr>
      <w:r w:rsidRPr="00AE4FEF">
        <w:rPr>
          <w:rFonts w:ascii="Arial" w:hAnsi="Arial" w:cs="Arial"/>
          <w:sz w:val="24"/>
        </w:rPr>
        <w:object w:dxaOrig="7037" w:dyaOrig="6819">
          <v:shape id="_x0000_i1026" type="#_x0000_t75" style="width:177.6pt;height:172.8pt" o:ole="">
            <v:imagedata r:id="rId16" o:title=""/>
          </v:shape>
          <o:OLEObject Type="Embed" ProgID="CorelDRAW.Graphic.11" ShapeID="_x0000_i1026" DrawAspect="Content" ObjectID="_1617603397" r:id="rId17"/>
        </w:object>
      </w:r>
    </w:p>
    <w:p w:rsidR="00AE4FEF" w:rsidRPr="002B609F" w:rsidRDefault="002B609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24"/>
          <w:lang w:val="ru-RU"/>
        </w:rPr>
      </w:pPr>
      <w:r w:rsidRPr="002B609F">
        <w:rPr>
          <w:rFonts w:ascii="Arial" w:hAnsi="Arial" w:cs="Arial"/>
          <w:sz w:val="24"/>
          <w:lang w:val="ru-RU"/>
        </w:rPr>
        <w:t>Порядок ремонта</w:t>
      </w:r>
      <w:r w:rsidR="00AE4FEF" w:rsidRPr="002B609F">
        <w:rPr>
          <w:rFonts w:ascii="Arial" w:hAnsi="Arial" w:cs="Arial"/>
          <w:sz w:val="24"/>
          <w:lang w:val="ru-RU"/>
        </w:rPr>
        <w:t xml:space="preserve"> </w:t>
      </w:r>
      <w:r w:rsidRPr="002B609F">
        <w:rPr>
          <w:rFonts w:ascii="Arial" w:hAnsi="Arial" w:cs="Arial"/>
          <w:sz w:val="24"/>
          <w:lang w:val="ru-RU"/>
        </w:rPr>
        <w:t>компонентов</w:t>
      </w:r>
      <w:r w:rsidR="00AE4FEF" w:rsidRPr="002B609F">
        <w:rPr>
          <w:rFonts w:ascii="Arial" w:hAnsi="Arial" w:cs="Arial"/>
          <w:sz w:val="24"/>
          <w:lang w:val="ru-RU"/>
        </w:rPr>
        <w:t xml:space="preserve"> сифона</w:t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>Перед обслуживанием или ремонтом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 опорожните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шланг сифона и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возвратную трубку.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Следуйте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указаниям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ниже:</w:t>
      </w:r>
    </w:p>
    <w:p w:rsidR="00AE4FEF" w:rsidRPr="0033252F" w:rsidRDefault="002B609F" w:rsidP="002B609F">
      <w:pPr>
        <w:pStyle w:val="a3"/>
        <w:numPr>
          <w:ilvl w:val="0"/>
          <w:numId w:val="19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Отвинтите и снимите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шесть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винтов с верхней передней крышки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,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используя крестовую отвертку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19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Отвинтите и снимите в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озвратную трубку</w:t>
      </w:r>
      <w:r>
        <w:rPr>
          <w:rFonts w:ascii="Arial" w:hAnsi="Arial" w:cs="Arial"/>
          <w:b w:val="0"/>
          <w:bCs w:val="0"/>
          <w:sz w:val="22"/>
          <w:lang w:val="ru-RU"/>
        </w:rPr>
        <w:t>, используя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гаечны</w:t>
      </w:r>
      <w:r>
        <w:rPr>
          <w:rFonts w:ascii="Arial" w:hAnsi="Arial" w:cs="Arial"/>
          <w:b w:val="0"/>
          <w:bCs w:val="0"/>
          <w:sz w:val="22"/>
          <w:lang w:val="ru-RU"/>
        </w:rPr>
        <w:t>й ключ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19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Снимите з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ажим </w:t>
      </w:r>
      <w:r>
        <w:rPr>
          <w:rFonts w:ascii="Arial" w:hAnsi="Arial" w:cs="Arial"/>
          <w:b w:val="0"/>
          <w:bCs w:val="0"/>
          <w:sz w:val="22"/>
          <w:lang w:val="ru-RU"/>
        </w:rPr>
        <w:t>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ланга </w:t>
      </w:r>
      <w:r>
        <w:rPr>
          <w:rFonts w:ascii="Arial" w:hAnsi="Arial" w:cs="Arial"/>
          <w:b w:val="0"/>
          <w:bCs w:val="0"/>
          <w:sz w:val="22"/>
          <w:lang w:val="ru-RU"/>
        </w:rPr>
        <w:t>с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ифона и выньте </w:t>
      </w:r>
      <w:r>
        <w:rPr>
          <w:rFonts w:ascii="Arial" w:hAnsi="Arial" w:cs="Arial"/>
          <w:b w:val="0"/>
          <w:bCs w:val="0"/>
          <w:sz w:val="22"/>
          <w:lang w:val="ru-RU"/>
        </w:rPr>
        <w:t>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ланг </w:t>
      </w:r>
      <w:r>
        <w:rPr>
          <w:rFonts w:ascii="Arial" w:hAnsi="Arial" w:cs="Arial"/>
          <w:b w:val="0"/>
          <w:bCs w:val="0"/>
          <w:sz w:val="22"/>
          <w:lang w:val="ru-RU"/>
        </w:rPr>
        <w:t>с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ифона из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корпуса нижнего клапана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Default="00AE4FEF" w:rsidP="002B609F">
      <w:pPr>
        <w:pStyle w:val="a3"/>
        <w:numPr>
          <w:ilvl w:val="0"/>
          <w:numId w:val="19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Чтобы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упростить эту операцию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, наклоните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немного назад,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когда снимаете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шланг сифона. </w:t>
      </w:r>
    </w:p>
    <w:p w:rsidR="002B609F" w:rsidRPr="0033252F" w:rsidRDefault="002B609F" w:rsidP="002B609F">
      <w:pPr>
        <w:pStyle w:val="a3"/>
        <w:ind w:leftChars="0" w:left="72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sz w:val="22"/>
          <w:shd w:val="pct15" w:color="auto" w:fill="FFFFFF"/>
          <w:lang w:val="ru-RU"/>
        </w:rPr>
      </w:pPr>
      <w:r w:rsidRPr="0033252F">
        <w:rPr>
          <w:rFonts w:ascii="Arial" w:hAnsi="Arial" w:cs="Arial"/>
          <w:sz w:val="22"/>
          <w:shd w:val="pct15" w:color="auto" w:fill="FFFFFF"/>
          <w:lang w:val="ru-RU"/>
        </w:rPr>
        <w:t>▲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 xml:space="preserve"> Порядок ремонта ш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>арового клапана: Шаровой клапан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 xml:space="preserve"> чаще других компонентов может оказаться 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заблокированным 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при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 неполной очистк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е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, 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что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 мо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жет привести к неправильной работе распылителя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>. Поэтому,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 xml:space="preserve"> 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очень важно 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очищать ш</w:t>
      </w:r>
      <w:r w:rsidR="002B609F" w:rsidRPr="0033252F">
        <w:rPr>
          <w:rFonts w:ascii="Arial" w:hAnsi="Arial" w:cs="Arial"/>
          <w:sz w:val="22"/>
          <w:shd w:val="pct15" w:color="auto" w:fill="FFFFFF"/>
          <w:lang w:val="ru-RU"/>
        </w:rPr>
        <w:t>аровой клапан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 xml:space="preserve"> и проводить его техобслуживание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. 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Ниже описан порядок разбора ш</w:t>
      </w:r>
      <w:r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арового клапана. </w:t>
      </w:r>
    </w:p>
    <w:p w:rsidR="00AE4FEF" w:rsidRPr="0033252F" w:rsidRDefault="00AE4FEF" w:rsidP="002B609F">
      <w:pPr>
        <w:pStyle w:val="a3"/>
        <w:ind w:leftChars="0" w:left="0" w:rightChars="-146" w:right="-321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</w:p>
    <w:p w:rsidR="00AE4FEF" w:rsidRPr="0033252F" w:rsidRDefault="002B609F" w:rsidP="002B609F">
      <w:pPr>
        <w:pStyle w:val="a3"/>
        <w:numPr>
          <w:ilvl w:val="0"/>
          <w:numId w:val="2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Снимите весь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насос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и нижний шаровой клапан, используя га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ечны</w:t>
      </w:r>
      <w:r>
        <w:rPr>
          <w:rFonts w:ascii="Arial" w:hAnsi="Arial" w:cs="Arial"/>
          <w:b w:val="0"/>
          <w:bCs w:val="0"/>
          <w:sz w:val="22"/>
          <w:lang w:val="ru-RU"/>
        </w:rPr>
        <w:t>й ключ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AE4FEF" w:rsidP="002B609F">
      <w:pPr>
        <w:pStyle w:val="a3"/>
        <w:numPr>
          <w:ilvl w:val="0"/>
          <w:numId w:val="24"/>
        </w:numPr>
        <w:ind w:leftChars="0" w:left="426" w:rightChars="-146" w:right="-321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Тщательно проверьте и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чистите каждую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деталь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.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 Поврежденные детали следует заменить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24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Отвинтите в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ерхний </w:t>
      </w:r>
      <w:r>
        <w:rPr>
          <w:rFonts w:ascii="Arial" w:hAnsi="Arial" w:cs="Arial"/>
          <w:b w:val="0"/>
          <w:bCs w:val="0"/>
          <w:sz w:val="22"/>
          <w:lang w:val="ru-RU"/>
        </w:rPr>
        <w:t>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аровой клапан и </w:t>
      </w:r>
      <w:r>
        <w:rPr>
          <w:rFonts w:ascii="Arial" w:hAnsi="Arial" w:cs="Arial"/>
          <w:b w:val="0"/>
          <w:bCs w:val="0"/>
          <w:sz w:val="22"/>
          <w:lang w:val="ru-RU"/>
        </w:rPr>
        <w:t>снимите его со штока поршня, используя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гаечны</w:t>
      </w:r>
      <w:r>
        <w:rPr>
          <w:rFonts w:ascii="Arial" w:hAnsi="Arial" w:cs="Arial"/>
          <w:b w:val="0"/>
          <w:bCs w:val="0"/>
          <w:sz w:val="22"/>
          <w:lang w:val="ru-RU"/>
        </w:rPr>
        <w:t>й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ключ. Проверьте, не заблокирован ли он и нет ли признаков износа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>
        <w:rPr>
          <w:rFonts w:ascii="Arial" w:hAnsi="Arial" w:cs="Arial"/>
          <w:b w:val="0"/>
          <w:bCs w:val="0"/>
          <w:sz w:val="22"/>
          <w:lang w:val="ru-RU"/>
        </w:rPr>
        <w:t>Оч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истите или заме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ите </w:t>
      </w:r>
      <w:r>
        <w:rPr>
          <w:rFonts w:ascii="Arial" w:hAnsi="Arial" w:cs="Arial"/>
          <w:b w:val="0"/>
          <w:bCs w:val="0"/>
          <w:sz w:val="22"/>
          <w:lang w:val="ru-RU"/>
        </w:rPr>
        <w:t>при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необходимо</w:t>
      </w:r>
      <w:r>
        <w:rPr>
          <w:rFonts w:ascii="Arial" w:hAnsi="Arial" w:cs="Arial"/>
          <w:b w:val="0"/>
          <w:bCs w:val="0"/>
          <w:sz w:val="22"/>
          <w:lang w:val="ru-RU"/>
        </w:rPr>
        <w:t>сти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2B609F" w:rsidRPr="0033252F" w:rsidRDefault="002B609F" w:rsidP="002B609F">
      <w:pPr>
        <w:pStyle w:val="a3"/>
        <w:numPr>
          <w:ilvl w:val="0"/>
          <w:numId w:val="24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Проверьте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не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заблокирован ли </w:t>
      </w:r>
      <w:r>
        <w:rPr>
          <w:rFonts w:ascii="Arial" w:hAnsi="Arial" w:cs="Arial"/>
          <w:b w:val="0"/>
          <w:bCs w:val="0"/>
          <w:sz w:val="22"/>
          <w:lang w:val="ru-RU"/>
        </w:rPr>
        <w:t>нижний 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аровой клапан и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нет ли признаков износа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>
        <w:rPr>
          <w:rFonts w:ascii="Arial" w:hAnsi="Arial" w:cs="Arial"/>
          <w:b w:val="0"/>
          <w:bCs w:val="0"/>
          <w:sz w:val="22"/>
          <w:lang w:val="ru-RU"/>
        </w:rPr>
        <w:lastRenderedPageBreak/>
        <w:t>Оч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истите или заме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ите </w:t>
      </w:r>
      <w:r>
        <w:rPr>
          <w:rFonts w:ascii="Arial" w:hAnsi="Arial" w:cs="Arial"/>
          <w:b w:val="0"/>
          <w:bCs w:val="0"/>
          <w:sz w:val="22"/>
          <w:lang w:val="ru-RU"/>
        </w:rPr>
        <w:t>при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необходимо</w:t>
      </w:r>
      <w:r>
        <w:rPr>
          <w:rFonts w:ascii="Arial" w:hAnsi="Arial" w:cs="Arial"/>
          <w:b w:val="0"/>
          <w:bCs w:val="0"/>
          <w:sz w:val="22"/>
          <w:lang w:val="ru-RU"/>
        </w:rPr>
        <w:t>сти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AE4FEF" w:rsidP="002B609F">
      <w:pPr>
        <w:pStyle w:val="a3"/>
        <w:numPr>
          <w:ilvl w:val="0"/>
          <w:numId w:val="24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После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о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чистки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ш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арового клапана,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вставьте его в сифон и соберите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 xml:space="preserve">его в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той же последовательности. </w:t>
      </w:r>
    </w:p>
    <w:p w:rsidR="00AE4FEF" w:rsidRPr="0033252F" w:rsidRDefault="00AE4FEF" w:rsidP="002B609F">
      <w:pPr>
        <w:pStyle w:val="a3"/>
        <w:ind w:leftChars="0" w:left="442" w:right="-132" w:hangingChars="200" w:hanging="442"/>
        <w:rPr>
          <w:rFonts w:ascii="Arial" w:hAnsi="Arial" w:cs="Arial"/>
          <w:sz w:val="22"/>
          <w:shd w:val="pct15" w:color="auto" w:fill="FFFFFF"/>
          <w:lang w:val="ru-RU"/>
        </w:rPr>
      </w:pPr>
    </w:p>
    <w:p w:rsidR="00AE4FEF" w:rsidRPr="0033252F" w:rsidRDefault="002B609F" w:rsidP="002B609F">
      <w:pPr>
        <w:pStyle w:val="a3"/>
        <w:ind w:leftChars="0" w:left="442" w:right="-132" w:hangingChars="200" w:hanging="442"/>
        <w:rPr>
          <w:rFonts w:ascii="Arial" w:hAnsi="Arial" w:cs="Arial"/>
          <w:sz w:val="22"/>
          <w:shd w:val="pct15" w:color="auto" w:fill="FFFFFF"/>
          <w:lang w:val="ru-RU"/>
        </w:rPr>
      </w:pPr>
      <w:r>
        <w:rPr>
          <w:rFonts w:ascii="Arial" w:hAnsi="Arial" w:cs="Arial"/>
          <w:sz w:val="22"/>
          <w:shd w:val="pct15" w:color="auto" w:fill="FFFFFF"/>
          <w:lang w:val="ru-RU"/>
        </w:rPr>
        <w:t>При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мечание: Когда </w:t>
      </w:r>
      <w:r>
        <w:rPr>
          <w:rFonts w:ascii="Arial" w:hAnsi="Arial" w:cs="Arial"/>
          <w:sz w:val="22"/>
          <w:shd w:val="pct15" w:color="auto" w:fill="FFFFFF"/>
          <w:lang w:val="ru-RU"/>
        </w:rPr>
        <w:t>нижний ш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аровой клапан заблокирован, </w:t>
      </w:r>
      <w:r>
        <w:rPr>
          <w:rFonts w:ascii="Arial" w:hAnsi="Arial" w:cs="Arial"/>
          <w:sz w:val="22"/>
          <w:shd w:val="pct15" w:color="auto" w:fill="FFFFFF"/>
          <w:lang w:val="ru-RU"/>
        </w:rPr>
        <w:t>сифон не может прокачивать краску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. Если </w:t>
      </w:r>
      <w:r>
        <w:rPr>
          <w:rFonts w:ascii="Arial" w:hAnsi="Arial" w:cs="Arial"/>
          <w:sz w:val="22"/>
          <w:shd w:val="pct15" w:color="auto" w:fill="FFFFFF"/>
          <w:lang w:val="ru-RU"/>
        </w:rPr>
        <w:t>нижний ш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>аровой клапан работает</w:t>
      </w:r>
      <w:r>
        <w:rPr>
          <w:rFonts w:ascii="Arial" w:hAnsi="Arial" w:cs="Arial"/>
          <w:sz w:val="22"/>
          <w:shd w:val="pct15" w:color="auto" w:fill="FFFFFF"/>
          <w:lang w:val="ru-RU"/>
        </w:rPr>
        <w:t xml:space="preserve"> нормально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, пожалуйста, </w:t>
      </w:r>
      <w:r>
        <w:rPr>
          <w:rFonts w:ascii="Arial" w:hAnsi="Arial" w:cs="Arial"/>
          <w:sz w:val="22"/>
          <w:shd w:val="pct15" w:color="auto" w:fill="FFFFFF"/>
          <w:lang w:val="ru-RU"/>
        </w:rPr>
        <w:t>снимите в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ерхний </w:t>
      </w:r>
      <w:r>
        <w:rPr>
          <w:rFonts w:ascii="Arial" w:hAnsi="Arial" w:cs="Arial"/>
          <w:sz w:val="22"/>
          <w:shd w:val="pct15" w:color="auto" w:fill="FFFFFF"/>
          <w:lang w:val="ru-RU"/>
        </w:rPr>
        <w:t>ш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аровой клапан. </w:t>
      </w:r>
      <w:r>
        <w:rPr>
          <w:rFonts w:ascii="Arial" w:hAnsi="Arial" w:cs="Arial"/>
          <w:sz w:val="22"/>
          <w:shd w:val="pct15" w:color="auto" w:fill="FFFFFF"/>
          <w:lang w:val="ru-RU"/>
        </w:rPr>
        <w:t>Для очистки шарового клапана используйте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 чист</w:t>
      </w:r>
      <w:r>
        <w:rPr>
          <w:rFonts w:ascii="Arial" w:hAnsi="Arial" w:cs="Arial"/>
          <w:sz w:val="22"/>
          <w:shd w:val="pct15" w:color="auto" w:fill="FFFFFF"/>
          <w:lang w:val="ru-RU"/>
        </w:rPr>
        <w:t xml:space="preserve">ую мягкую 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>хлоп</w:t>
      </w:r>
      <w:r>
        <w:rPr>
          <w:rFonts w:ascii="Arial" w:hAnsi="Arial" w:cs="Arial"/>
          <w:sz w:val="22"/>
          <w:shd w:val="pct15" w:color="auto" w:fill="FFFFFF"/>
          <w:lang w:val="ru-RU"/>
        </w:rPr>
        <w:t>чатобумажную салфетку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. </w:t>
      </w:r>
      <w:r>
        <w:rPr>
          <w:rFonts w:ascii="Arial" w:hAnsi="Arial" w:cs="Arial"/>
          <w:sz w:val="22"/>
          <w:shd w:val="pct15" w:color="auto" w:fill="FFFFFF"/>
          <w:lang w:val="ru-RU"/>
        </w:rPr>
        <w:t>Запрещается использовать для очистки т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вёрдые </w:t>
      </w:r>
      <w:r>
        <w:rPr>
          <w:rFonts w:ascii="Arial" w:hAnsi="Arial" w:cs="Arial"/>
          <w:sz w:val="22"/>
          <w:shd w:val="pct15" w:color="auto" w:fill="FFFFFF"/>
          <w:lang w:val="ru-RU"/>
        </w:rPr>
        <w:t>предметы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. </w:t>
      </w:r>
    </w:p>
    <w:p w:rsidR="00AE4FEF" w:rsidRPr="0033252F" w:rsidRDefault="00AE4FEF" w:rsidP="002B609F">
      <w:pPr>
        <w:pStyle w:val="a3"/>
        <w:ind w:leftChars="0" w:left="0" w:right="-132" w:firstLineChars="0" w:firstLine="0"/>
        <w:rPr>
          <w:rFonts w:ascii="Arial" w:hAnsi="Arial" w:cs="Arial"/>
          <w:sz w:val="22"/>
          <w:shd w:val="pct15" w:color="auto" w:fill="FFFFFF"/>
          <w:lang w:val="ru-RU"/>
        </w:rPr>
      </w:pPr>
    </w:p>
    <w:p w:rsidR="00AE4FEF" w:rsidRPr="0033252F" w:rsidRDefault="00AE4FEF" w:rsidP="002B609F">
      <w:pPr>
        <w:pStyle w:val="a3"/>
        <w:numPr>
          <w:ilvl w:val="0"/>
          <w:numId w:val="1"/>
        </w:numPr>
        <w:ind w:leftChars="0" w:right="-132" w:firstLineChars="0"/>
        <w:rPr>
          <w:rFonts w:ascii="Arial" w:hAnsi="Arial" w:cs="Arial"/>
          <w:sz w:val="22"/>
          <w:shd w:val="pct15" w:color="auto" w:fill="FFFFFF"/>
        </w:rPr>
      </w:pPr>
      <w:r w:rsidRPr="0033252F">
        <w:rPr>
          <w:rFonts w:ascii="Arial" w:hAnsi="Arial" w:cs="Arial"/>
          <w:sz w:val="22"/>
          <w:shd w:val="pct15" w:color="auto" w:fill="FFFFFF"/>
        </w:rPr>
        <w:t xml:space="preserve">Замена </w:t>
      </w:r>
      <w:r w:rsidR="002B609F">
        <w:rPr>
          <w:rFonts w:ascii="Arial" w:hAnsi="Arial" w:cs="Arial"/>
          <w:sz w:val="22"/>
          <w:shd w:val="pct15" w:color="auto" w:fill="FFFFFF"/>
          <w:lang w:val="ru-RU"/>
        </w:rPr>
        <w:t>уплотнительной шайбы</w:t>
      </w:r>
      <w:r w:rsidRPr="0033252F">
        <w:rPr>
          <w:rFonts w:ascii="Arial" w:hAnsi="Arial" w:cs="Arial"/>
          <w:sz w:val="22"/>
          <w:shd w:val="pct15" w:color="auto" w:fill="FFFFFF"/>
        </w:rPr>
        <w:t>:</w:t>
      </w:r>
    </w:p>
    <w:p w:rsidR="00AE4FEF" w:rsidRPr="0033252F" w:rsidRDefault="002035AF" w:rsidP="002B609F">
      <w:pPr>
        <w:pStyle w:val="a3"/>
        <w:ind w:leftChars="0" w:left="0" w:right="-132" w:firstLineChars="0" w:firstLine="0"/>
        <w:jc w:val="center"/>
        <w:rPr>
          <w:rFonts w:ascii="Arial" w:hAnsi="Arial" w:cs="Arial"/>
          <w:b w:val="0"/>
          <w:bCs w:val="0"/>
          <w:sz w:val="22"/>
          <w:shd w:val="pct15" w:color="auto" w:fill="FFFFFF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3629025" cy="3190875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9F" w:rsidRDefault="002B609F" w:rsidP="002B609F">
      <w:pPr>
        <w:pStyle w:val="a3"/>
        <w:ind w:leftChars="0" w:left="0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Компоненты: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Гайка крепления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Гайка уплотнения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Верхняя втулка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 xml:space="preserve">Верхняя уплотняющая втулка 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Верхняя часть корпуса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Нижняя шайба уплотнения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Нижняя втулка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Шток поршня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Выходное седло шарового клапана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Шаровой клапан на выходе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Крепление шарового клапана на выходе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Уплотнение гнезда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Кольцевое уплотнение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Большое седло шарового клапана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Шарикоподшипник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Нижние шаровые клапаны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Крепление шарового клапана</w:t>
      </w:r>
    </w:p>
    <w:p w:rsidR="002B609F" w:rsidRPr="002B609F" w:rsidRDefault="002B609F" w:rsidP="002B609F">
      <w:pPr>
        <w:pStyle w:val="a3"/>
        <w:numPr>
          <w:ilvl w:val="0"/>
          <w:numId w:val="30"/>
        </w:numPr>
        <w:ind w:leftChars="0" w:right="-132" w:firstLineChars="0"/>
        <w:rPr>
          <w:rFonts w:ascii="Arial" w:hAnsi="Arial" w:cs="Arial"/>
          <w:b w:val="0"/>
          <w:bCs w:val="0"/>
          <w:sz w:val="18"/>
          <w:lang w:val="ru-RU"/>
        </w:rPr>
      </w:pPr>
      <w:r w:rsidRPr="002B609F">
        <w:rPr>
          <w:rFonts w:ascii="Arial" w:hAnsi="Arial" w:cs="Arial"/>
          <w:b w:val="0"/>
          <w:bCs w:val="0"/>
          <w:sz w:val="18"/>
          <w:lang w:val="ru-RU"/>
        </w:rPr>
        <w:t>Нижняя часть корпуса</w:t>
      </w:r>
    </w:p>
    <w:p w:rsidR="002B609F" w:rsidRDefault="002B609F" w:rsidP="002B609F">
      <w:pPr>
        <w:pStyle w:val="a3"/>
        <w:ind w:leftChars="0" w:left="426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</w:p>
    <w:p w:rsidR="00AE4FEF" w:rsidRPr="0033252F" w:rsidRDefault="002B609F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Опорожните и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демонтируйте насос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, соблюдая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“</w:t>
      </w:r>
      <w:r>
        <w:rPr>
          <w:rFonts w:ascii="Arial" w:hAnsi="Arial" w:cs="Arial"/>
          <w:b w:val="0"/>
          <w:bCs w:val="0"/>
          <w:sz w:val="22"/>
          <w:lang w:val="ru-RU"/>
        </w:rPr>
        <w:t>Порядок ремонта и обслуживания 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арового к</w:t>
      </w:r>
      <w:r>
        <w:rPr>
          <w:rFonts w:ascii="Arial" w:hAnsi="Arial" w:cs="Arial"/>
          <w:b w:val="0"/>
          <w:bCs w:val="0"/>
          <w:sz w:val="22"/>
          <w:lang w:val="ru-RU"/>
        </w:rPr>
        <w:t>лапана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”. </w:t>
      </w:r>
    </w:p>
    <w:p w:rsidR="00AE4FEF" w:rsidRPr="0033252F" w:rsidRDefault="002B609F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Внимательно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проверьте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уплотнительную шайбу и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шток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поршня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>
        <w:rPr>
          <w:rFonts w:ascii="Arial" w:hAnsi="Arial" w:cs="Arial"/>
          <w:b w:val="0"/>
          <w:bCs w:val="0"/>
          <w:sz w:val="22"/>
          <w:lang w:val="ru-RU"/>
        </w:rPr>
        <w:t>Немедленно замените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его в случае износа. </w:t>
      </w:r>
    </w:p>
    <w:p w:rsidR="00AE4FEF" w:rsidRPr="0033252F" w:rsidRDefault="00AE4FEF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Соберите 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компоненты штока поршня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плотн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о затяните их г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аечны</w:t>
      </w:r>
      <w:r w:rsidR="002B609F">
        <w:rPr>
          <w:rFonts w:ascii="Arial" w:hAnsi="Arial" w:cs="Arial"/>
          <w:b w:val="0"/>
          <w:bCs w:val="0"/>
          <w:sz w:val="22"/>
          <w:lang w:val="ru-RU"/>
        </w:rPr>
        <w:t>м ключом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Установите верхнюю уплотнительную шайбу (П-образным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концом вниз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), и верхн</w:t>
      </w:r>
      <w:r>
        <w:rPr>
          <w:rFonts w:ascii="Arial" w:hAnsi="Arial" w:cs="Arial"/>
          <w:b w:val="0"/>
          <w:bCs w:val="0"/>
          <w:sz w:val="22"/>
          <w:lang w:val="ru-RU"/>
        </w:rPr>
        <w:t>юю в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тулк</w:t>
      </w:r>
      <w:r>
        <w:rPr>
          <w:rFonts w:ascii="Arial" w:hAnsi="Arial" w:cs="Arial"/>
          <w:b w:val="0"/>
          <w:bCs w:val="0"/>
          <w:sz w:val="22"/>
          <w:lang w:val="ru-RU"/>
        </w:rPr>
        <w:t>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 гайку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крепления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>вставьте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гайку </w:t>
      </w:r>
      <w:r>
        <w:rPr>
          <w:rFonts w:ascii="Arial" w:hAnsi="Arial" w:cs="Arial"/>
          <w:b w:val="0"/>
          <w:bCs w:val="0"/>
          <w:sz w:val="22"/>
          <w:lang w:val="ru-RU"/>
        </w:rPr>
        <w:t>уплотнения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 насос </w:t>
      </w:r>
      <w:r>
        <w:rPr>
          <w:rFonts w:ascii="Arial" w:hAnsi="Arial" w:cs="Arial"/>
          <w:b w:val="0"/>
          <w:bCs w:val="0"/>
          <w:sz w:val="22"/>
          <w:lang w:val="ru-RU"/>
        </w:rPr>
        <w:t>и плотно затяните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2B609F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Вставьте собранный шток поршня снизу вверх со стороны нижней части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верхнего насоса и </w:t>
      </w:r>
      <w:r>
        <w:rPr>
          <w:rFonts w:ascii="Arial" w:hAnsi="Arial" w:cs="Arial"/>
          <w:b w:val="0"/>
          <w:bCs w:val="0"/>
          <w:sz w:val="22"/>
          <w:lang w:val="ru-RU"/>
        </w:rPr>
        <w:t>мягко постукивая по штоку поршня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молотком</w:t>
      </w:r>
      <w:r>
        <w:rPr>
          <w:rFonts w:ascii="Arial" w:hAnsi="Arial" w:cs="Arial"/>
          <w:b w:val="0"/>
          <w:bCs w:val="0"/>
          <w:sz w:val="22"/>
          <w:lang w:val="ru-RU"/>
        </w:rPr>
        <w:t>, установите его в в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ерхний 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асос, пока </w:t>
      </w:r>
      <w:r>
        <w:rPr>
          <w:rFonts w:ascii="Arial" w:hAnsi="Arial" w:cs="Arial"/>
          <w:b w:val="0"/>
          <w:bCs w:val="0"/>
          <w:sz w:val="22"/>
          <w:lang w:val="ru-RU"/>
        </w:rPr>
        <w:t>шток поршня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не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встанет в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правильно</w:t>
      </w:r>
      <w:r>
        <w:rPr>
          <w:rFonts w:ascii="Arial" w:hAnsi="Arial" w:cs="Arial"/>
          <w:b w:val="0"/>
          <w:bCs w:val="0"/>
          <w:sz w:val="22"/>
          <w:lang w:val="ru-RU"/>
        </w:rPr>
        <w:t>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положени</w:t>
      </w:r>
      <w:r>
        <w:rPr>
          <w:rFonts w:ascii="Arial" w:hAnsi="Arial" w:cs="Arial"/>
          <w:b w:val="0"/>
          <w:bCs w:val="0"/>
          <w:sz w:val="22"/>
          <w:lang w:val="ru-RU"/>
        </w:rPr>
        <w:t>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2B609F" w:rsidRDefault="002B609F" w:rsidP="002B609F">
      <w:pPr>
        <w:pStyle w:val="a3"/>
        <w:ind w:leftChars="0" w:left="0" w:right="-132" w:firstLineChars="0" w:firstLine="0"/>
        <w:rPr>
          <w:rFonts w:ascii="Arial" w:hAnsi="Arial" w:cs="Arial"/>
          <w:sz w:val="22"/>
          <w:shd w:val="pct15" w:color="auto" w:fill="FFFFFF"/>
          <w:lang w:val="ru-RU"/>
        </w:rPr>
      </w:pPr>
    </w:p>
    <w:p w:rsidR="00AE4FEF" w:rsidRDefault="005C7716" w:rsidP="002B609F">
      <w:pPr>
        <w:pStyle w:val="a3"/>
        <w:ind w:leftChars="0" w:left="0" w:right="-132" w:firstLineChars="0" w:firstLine="0"/>
        <w:rPr>
          <w:rFonts w:ascii="Arial" w:hAnsi="Arial" w:cs="Arial"/>
          <w:sz w:val="22"/>
          <w:shd w:val="pct15" w:color="auto" w:fill="FFFFFF"/>
          <w:lang w:val="ru-RU"/>
        </w:rPr>
      </w:pPr>
      <w:r>
        <w:rPr>
          <w:rFonts w:ascii="Arial" w:hAnsi="Arial" w:cs="Arial"/>
          <w:sz w:val="22"/>
          <w:shd w:val="pct15" w:color="auto" w:fill="FFFFFF"/>
          <w:lang w:val="ru-RU"/>
        </w:rPr>
        <w:lastRenderedPageBreak/>
        <w:t>При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мечания: </w:t>
      </w:r>
      <w:r>
        <w:rPr>
          <w:rFonts w:ascii="Arial" w:hAnsi="Arial" w:cs="Arial"/>
          <w:sz w:val="22"/>
          <w:shd w:val="pct15" w:color="auto" w:fill="FFFFFF"/>
          <w:lang w:val="ru-RU"/>
        </w:rPr>
        <w:t>нанесите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 немного смазочн</w:t>
      </w:r>
      <w:r>
        <w:rPr>
          <w:rFonts w:ascii="Arial" w:hAnsi="Arial" w:cs="Arial"/>
          <w:sz w:val="22"/>
          <w:shd w:val="pct15" w:color="auto" w:fill="FFFFFF"/>
          <w:lang w:val="ru-RU"/>
        </w:rPr>
        <w:t>ого масла при сборке  штока поршня и всех остальных компонентов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. </w:t>
      </w:r>
    </w:p>
    <w:p w:rsidR="005C7716" w:rsidRPr="0033252F" w:rsidRDefault="005C7716" w:rsidP="002B609F">
      <w:pPr>
        <w:pStyle w:val="a3"/>
        <w:ind w:leftChars="0" w:left="0" w:right="-132" w:firstLineChars="0" w:firstLine="0"/>
        <w:rPr>
          <w:rFonts w:ascii="Arial" w:hAnsi="Arial" w:cs="Arial"/>
          <w:sz w:val="22"/>
          <w:shd w:val="pct15" w:color="auto" w:fill="FFFFFF"/>
          <w:lang w:val="ru-RU"/>
        </w:rPr>
      </w:pP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Плотно затяните гайку крепления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гаечным </w:t>
      </w:r>
      <w:r>
        <w:rPr>
          <w:rFonts w:ascii="Arial" w:hAnsi="Arial" w:cs="Arial"/>
          <w:b w:val="0"/>
          <w:bCs w:val="0"/>
          <w:sz w:val="22"/>
          <w:lang w:val="ru-RU"/>
        </w:rPr>
        <w:t>ключом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После этого установите нижнюю уплотнительную шайбу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</w:t>
      </w:r>
      <w:r>
        <w:rPr>
          <w:rFonts w:ascii="Arial" w:hAnsi="Arial" w:cs="Arial"/>
          <w:b w:val="0"/>
          <w:bCs w:val="0"/>
          <w:sz w:val="22"/>
          <w:lang w:val="ru-RU"/>
        </w:rPr>
        <w:t>нижнюю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втулку в </w:t>
      </w:r>
      <w:r>
        <w:rPr>
          <w:rFonts w:ascii="Arial" w:hAnsi="Arial" w:cs="Arial"/>
          <w:b w:val="0"/>
          <w:bCs w:val="0"/>
          <w:sz w:val="22"/>
          <w:lang w:val="ru-RU"/>
        </w:rPr>
        <w:t>нижнюю часть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корпуса в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ерхне</w:t>
      </w:r>
      <w:r>
        <w:rPr>
          <w:rFonts w:ascii="Arial" w:hAnsi="Arial" w:cs="Arial"/>
          <w:b w:val="0"/>
          <w:bCs w:val="0"/>
          <w:sz w:val="22"/>
          <w:lang w:val="ru-RU"/>
        </w:rPr>
        <w:t>го клапана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Плотно затяните собранные компоненты в корпусе нижнего клапана, нижний шаровой клапан и корпус верхнего клапана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Вставьте полностью собранный шток поршня в </w:t>
      </w:r>
      <w:r w:rsidR="00AE4FEF" w:rsidRPr="005C7716">
        <w:rPr>
          <w:rFonts w:ascii="Arial" w:hAnsi="Arial" w:cs="Arial"/>
          <w:b w:val="0"/>
          <w:bCs w:val="0"/>
          <w:sz w:val="22"/>
          <w:highlight w:val="yellow"/>
          <w:lang w:val="ru-RU"/>
        </w:rPr>
        <w:t>“</w:t>
      </w:r>
      <w:r w:rsidR="00AE4FEF" w:rsidRPr="005C7716">
        <w:rPr>
          <w:rFonts w:ascii="Arial" w:hAnsi="Arial" w:cs="Arial"/>
          <w:b w:val="0"/>
          <w:bCs w:val="0"/>
          <w:sz w:val="22"/>
          <w:highlight w:val="yellow"/>
        </w:rPr>
        <w:t>N</w:t>
      </w:r>
      <w:r w:rsidR="00AE4FEF" w:rsidRPr="005C7716">
        <w:rPr>
          <w:rFonts w:ascii="Arial" w:hAnsi="Arial" w:cs="Arial"/>
          <w:b w:val="0"/>
          <w:bCs w:val="0"/>
          <w:sz w:val="22"/>
          <w:highlight w:val="yellow"/>
          <w:lang w:val="ru-RU"/>
        </w:rPr>
        <w:t>”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Ввинчивайте н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асос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снизу вверх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пока 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асос не будет </w:t>
      </w:r>
      <w:r>
        <w:rPr>
          <w:rFonts w:ascii="Arial" w:hAnsi="Arial" w:cs="Arial"/>
          <w:b w:val="0"/>
          <w:bCs w:val="0"/>
          <w:sz w:val="22"/>
          <w:lang w:val="ru-RU"/>
        </w:rPr>
        <w:t>выровнен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с </w:t>
      </w:r>
      <w:r>
        <w:rPr>
          <w:rFonts w:ascii="Arial" w:hAnsi="Arial" w:cs="Arial"/>
          <w:b w:val="0"/>
          <w:bCs w:val="0"/>
          <w:sz w:val="22"/>
          <w:lang w:val="ru-RU"/>
        </w:rPr>
        <w:t>к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орпусом </w:t>
      </w:r>
      <w:r>
        <w:rPr>
          <w:rFonts w:ascii="Arial" w:hAnsi="Arial" w:cs="Arial"/>
          <w:b w:val="0"/>
          <w:bCs w:val="0"/>
          <w:sz w:val="22"/>
          <w:lang w:val="ru-RU"/>
        </w:rPr>
        <w:t>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асоса.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Плотно затяните стопорную гайку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Установите ш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ланг </w:t>
      </w:r>
      <w:r>
        <w:rPr>
          <w:rFonts w:ascii="Arial" w:hAnsi="Arial" w:cs="Arial"/>
          <w:b w:val="0"/>
          <w:bCs w:val="0"/>
          <w:sz w:val="22"/>
          <w:lang w:val="ru-RU"/>
        </w:rPr>
        <w:t>с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ифона на </w:t>
      </w:r>
      <w:r>
        <w:rPr>
          <w:rFonts w:ascii="Arial" w:hAnsi="Arial" w:cs="Arial"/>
          <w:b w:val="0"/>
          <w:bCs w:val="0"/>
          <w:sz w:val="22"/>
          <w:lang w:val="ru-RU"/>
        </w:rPr>
        <w:t>нижний 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асос и </w:t>
      </w:r>
      <w:r>
        <w:rPr>
          <w:rFonts w:ascii="Arial" w:hAnsi="Arial" w:cs="Arial"/>
          <w:b w:val="0"/>
          <w:bCs w:val="0"/>
          <w:sz w:val="22"/>
          <w:lang w:val="ru-RU"/>
        </w:rPr>
        <w:t>затяните его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Вставьте в</w:t>
      </w:r>
      <w:r w:rsidR="0033252F">
        <w:rPr>
          <w:rFonts w:ascii="Arial" w:hAnsi="Arial" w:cs="Arial"/>
          <w:b w:val="0"/>
          <w:bCs w:val="0"/>
          <w:sz w:val="22"/>
          <w:lang w:val="ru-RU"/>
        </w:rPr>
        <w:t>озвратную трубку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в с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ифон и </w:t>
      </w:r>
      <w:r>
        <w:rPr>
          <w:rFonts w:ascii="Arial" w:hAnsi="Arial" w:cs="Arial"/>
          <w:b w:val="0"/>
          <w:bCs w:val="0"/>
          <w:sz w:val="22"/>
          <w:lang w:val="ru-RU"/>
        </w:rPr>
        <w:t>плотно затяните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 xml:space="preserve">Установите переднюю крышку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закрепите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ее гайками. </w:t>
      </w:r>
    </w:p>
    <w:p w:rsidR="00AE4FEF" w:rsidRPr="0033252F" w:rsidRDefault="005C7716" w:rsidP="002B609F">
      <w:pPr>
        <w:pStyle w:val="a3"/>
        <w:numPr>
          <w:ilvl w:val="0"/>
          <w:numId w:val="26"/>
        </w:numPr>
        <w:ind w:leftChars="0" w:left="426" w:right="-132" w:firstLineChars="0" w:hanging="426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Используйте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0D1358" w:rsidRPr="0033252F">
        <w:rPr>
          <w:rFonts w:ascii="Arial" w:hAnsi="Arial" w:cs="Arial"/>
          <w:b w:val="0"/>
          <w:bCs w:val="0"/>
          <w:sz w:val="22"/>
          <w:lang w:val="ru-RU"/>
        </w:rPr>
        <w:t>распылител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ь, как описано в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"Порядк</w:t>
      </w:r>
      <w:r>
        <w:rPr>
          <w:rFonts w:ascii="Arial" w:hAnsi="Arial" w:cs="Arial"/>
          <w:b w:val="0"/>
          <w:bCs w:val="0"/>
          <w:sz w:val="22"/>
          <w:lang w:val="ru-RU"/>
        </w:rPr>
        <w:t>е эксплуатации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"</w:t>
      </w:r>
      <w:r w:rsidR="00AE4FEF" w:rsidRPr="0033252F">
        <w:rPr>
          <w:rFonts w:ascii="Arial" w:hAnsi="Arial" w:cs="Arial"/>
          <w:sz w:val="24"/>
          <w:lang w:val="ru-RU"/>
        </w:rPr>
        <w:t xml:space="preserve">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и проверьте,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не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протекает ли </w:t>
      </w:r>
      <w:r>
        <w:rPr>
          <w:rFonts w:ascii="Arial" w:hAnsi="Arial" w:cs="Arial"/>
          <w:b w:val="0"/>
          <w:bCs w:val="0"/>
          <w:sz w:val="22"/>
          <w:lang w:val="ru-RU"/>
        </w:rPr>
        <w:t>он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Pr="00AE4FEF" w:rsidRDefault="00AE4FEF" w:rsidP="002B609F">
      <w:pPr>
        <w:pStyle w:val="a3"/>
        <w:ind w:leftChars="0" w:left="480" w:right="-132" w:hangingChars="200" w:hanging="480"/>
        <w:rPr>
          <w:rFonts w:ascii="Arial" w:hAnsi="Arial" w:cs="Arial"/>
          <w:b w:val="0"/>
          <w:bCs w:val="0"/>
          <w:sz w:val="24"/>
          <w:lang w:val="ru-RU"/>
        </w:rPr>
      </w:pPr>
    </w:p>
    <w:p w:rsidR="00AE4FEF" w:rsidRPr="002B609F" w:rsidRDefault="00AE4FEF" w:rsidP="002B609F">
      <w:pPr>
        <w:pStyle w:val="a3"/>
        <w:ind w:leftChars="0" w:left="0" w:rightChars="-146" w:right="-321" w:firstLineChars="0" w:firstLine="0"/>
        <w:jc w:val="left"/>
        <w:rPr>
          <w:rFonts w:ascii="Arial" w:hAnsi="Arial" w:cs="Arial"/>
          <w:sz w:val="32"/>
          <w:szCs w:val="48"/>
          <w:lang w:val="ru-RU"/>
        </w:rPr>
      </w:pPr>
      <w:r w:rsidRPr="002B609F">
        <w:rPr>
          <w:rFonts w:ascii="Arial" w:hAnsi="Arial" w:cs="Arial"/>
          <w:sz w:val="32"/>
          <w:szCs w:val="48"/>
          <w:lang w:val="ru-RU"/>
        </w:rPr>
        <w:t xml:space="preserve">7. </w:t>
      </w:r>
      <w:r w:rsidR="002B609F" w:rsidRPr="002B609F">
        <w:rPr>
          <w:rFonts w:ascii="Arial" w:hAnsi="Arial" w:cs="Arial"/>
          <w:sz w:val="32"/>
          <w:szCs w:val="48"/>
          <w:lang w:val="ru-RU"/>
        </w:rPr>
        <w:t>Компоненты</w:t>
      </w:r>
    </w:p>
    <w:p w:rsidR="00AE4FEF" w:rsidRPr="0033252F" w:rsidRDefault="002035AF" w:rsidP="005C7716">
      <w:pPr>
        <w:rPr>
          <w:rFonts w:ascii="Arial" w:hAnsi="Arial" w:cs="Arial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557530</wp:posOffset>
            </wp:positionV>
            <wp:extent cx="5792470" cy="6075045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607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4FEF" w:rsidRPr="0033252F">
        <w:rPr>
          <w:rFonts w:ascii="Arial" w:hAnsi="Arial" w:cs="Arial"/>
          <w:color w:val="333333"/>
        </w:rPr>
        <w:t xml:space="preserve">Напоминание: Все </w:t>
      </w:r>
      <w:r w:rsidR="005C7716">
        <w:rPr>
          <w:rFonts w:ascii="Arial" w:hAnsi="Arial" w:cs="Arial"/>
          <w:color w:val="333333"/>
        </w:rPr>
        <w:t>рисунки приведены только для справки</w:t>
      </w:r>
      <w:r w:rsidR="00AE4FEF" w:rsidRPr="0033252F">
        <w:rPr>
          <w:rFonts w:ascii="Arial" w:hAnsi="Arial" w:cs="Arial"/>
          <w:color w:val="333333"/>
        </w:rPr>
        <w:t xml:space="preserve">, спецификации </w:t>
      </w:r>
      <w:r w:rsidR="00AE4FEF" w:rsidRPr="0033252F">
        <w:rPr>
          <w:rFonts w:ascii="Arial" w:hAnsi="Arial" w:cs="Arial"/>
        </w:rPr>
        <w:t xml:space="preserve"> </w:t>
      </w:r>
      <w:r w:rsidR="005C7716">
        <w:rPr>
          <w:rFonts w:ascii="Arial" w:hAnsi="Arial" w:cs="Arial"/>
          <w:color w:val="333333"/>
        </w:rPr>
        <w:t>зависят от конкретного</w:t>
      </w:r>
      <w:r w:rsidR="00AE4FEF" w:rsidRPr="0033252F">
        <w:rPr>
          <w:rFonts w:ascii="Arial" w:hAnsi="Arial" w:cs="Arial"/>
          <w:color w:val="333333"/>
        </w:rPr>
        <w:t xml:space="preserve"> продукт</w:t>
      </w:r>
      <w:r w:rsidR="005C7716">
        <w:rPr>
          <w:rFonts w:ascii="Arial" w:hAnsi="Arial" w:cs="Arial"/>
          <w:color w:val="333333"/>
        </w:rPr>
        <w:t>а</w:t>
      </w:r>
      <w:r w:rsidR="00AE4FEF" w:rsidRPr="0033252F">
        <w:rPr>
          <w:rFonts w:ascii="Arial" w:hAnsi="Arial" w:cs="Arial"/>
          <w:color w:val="333333"/>
        </w:rPr>
        <w:t xml:space="preserve">. </w:t>
      </w:r>
    </w:p>
    <w:p w:rsidR="00AE4FEF" w:rsidRPr="005C7716" w:rsidRDefault="00AE4FEF" w:rsidP="002B609F">
      <w:pPr>
        <w:pStyle w:val="a3"/>
        <w:ind w:leftChars="0" w:left="0" w:rightChars="-146" w:right="-321" w:firstLineChars="0" w:firstLine="0"/>
        <w:jc w:val="left"/>
        <w:rPr>
          <w:rFonts w:ascii="Arial" w:hAnsi="Arial" w:cs="Arial"/>
          <w:sz w:val="32"/>
          <w:szCs w:val="48"/>
          <w:lang w:val="ru-RU"/>
        </w:rPr>
      </w:pPr>
      <w:r w:rsidRPr="005C7716">
        <w:rPr>
          <w:rFonts w:ascii="Arial" w:hAnsi="Arial" w:cs="Arial"/>
          <w:sz w:val="32"/>
          <w:szCs w:val="48"/>
          <w:lang w:val="ru-RU"/>
        </w:rPr>
        <w:lastRenderedPageBreak/>
        <w:t xml:space="preserve">8. </w:t>
      </w:r>
      <w:r w:rsidR="00AC5659" w:rsidRPr="005C7716">
        <w:rPr>
          <w:rFonts w:ascii="Arial" w:hAnsi="Arial" w:cs="Arial"/>
          <w:sz w:val="32"/>
          <w:szCs w:val="48"/>
          <w:lang w:val="ru-RU"/>
        </w:rPr>
        <w:t>Аксессуары</w:t>
      </w:r>
    </w:p>
    <w:p w:rsidR="00AE4FEF" w:rsidRPr="00AE4FEF" w:rsidRDefault="00AE4FEF" w:rsidP="002B609F">
      <w:pPr>
        <w:pStyle w:val="a3"/>
        <w:ind w:leftChars="0" w:left="482" w:right="-132" w:hangingChars="200" w:hanging="482"/>
        <w:rPr>
          <w:rFonts w:ascii="Arial" w:hAnsi="Arial" w:cs="Arial"/>
          <w:sz w:val="24"/>
          <w:lang w:val="ru-RU"/>
        </w:rPr>
      </w:pPr>
    </w:p>
    <w:p w:rsidR="00AE4FEF" w:rsidRPr="0033252F" w:rsidRDefault="005C7716" w:rsidP="002B609F">
      <w:pPr>
        <w:pStyle w:val="a3"/>
        <w:ind w:leftChars="0" w:left="442" w:right="-132" w:hangingChars="200" w:hanging="442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Выбор б</w:t>
      </w:r>
      <w:r w:rsidR="00AE4FEF" w:rsidRPr="0033252F">
        <w:rPr>
          <w:rFonts w:ascii="Arial" w:hAnsi="Arial" w:cs="Arial"/>
          <w:sz w:val="22"/>
          <w:lang w:val="ru-RU"/>
        </w:rPr>
        <w:t>езвоздушн</w:t>
      </w:r>
      <w:r>
        <w:rPr>
          <w:rFonts w:ascii="Arial" w:hAnsi="Arial" w:cs="Arial"/>
          <w:sz w:val="22"/>
          <w:lang w:val="ru-RU"/>
        </w:rPr>
        <w:t>ого</w:t>
      </w:r>
      <w:r w:rsidR="00AE4FEF" w:rsidRPr="0033252F">
        <w:rPr>
          <w:rFonts w:ascii="Arial" w:hAnsi="Arial" w:cs="Arial"/>
          <w:sz w:val="22"/>
          <w:lang w:val="ru-RU"/>
        </w:rPr>
        <w:t xml:space="preserve"> наконечника:</w:t>
      </w:r>
    </w:p>
    <w:p w:rsidR="00AE4FEF" w:rsidRPr="0033252F" w:rsidRDefault="005C7716" w:rsidP="005C7716">
      <w:pPr>
        <w:pStyle w:val="a3"/>
        <w:ind w:leftChars="0" w:left="1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Выбор н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аконечник</w:t>
      </w:r>
      <w:r>
        <w:rPr>
          <w:rFonts w:ascii="Arial" w:hAnsi="Arial" w:cs="Arial"/>
          <w:b w:val="0"/>
          <w:bCs w:val="0"/>
          <w:sz w:val="22"/>
          <w:lang w:val="ru-RU"/>
        </w:rPr>
        <w:t>а зависит от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размер</w:t>
      </w:r>
      <w:r>
        <w:rPr>
          <w:rFonts w:ascii="Arial" w:hAnsi="Arial" w:cs="Arial"/>
          <w:b w:val="0"/>
          <w:bCs w:val="0"/>
          <w:sz w:val="22"/>
          <w:lang w:val="ru-RU"/>
        </w:rPr>
        <w:t>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отверстия и </w:t>
      </w:r>
      <w:r>
        <w:rPr>
          <w:rFonts w:ascii="Arial" w:hAnsi="Arial" w:cs="Arial"/>
          <w:b w:val="0"/>
          <w:bCs w:val="0"/>
          <w:sz w:val="22"/>
          <w:lang w:val="ru-RU"/>
        </w:rPr>
        <w:t>диаметра вентилятора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>
        <w:rPr>
          <w:rFonts w:ascii="Arial" w:hAnsi="Arial" w:cs="Arial"/>
          <w:b w:val="0"/>
          <w:bCs w:val="0"/>
          <w:sz w:val="22"/>
          <w:lang w:val="ru-RU"/>
        </w:rPr>
        <w:t>Правильный вы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бор </w:t>
      </w:r>
      <w:r>
        <w:rPr>
          <w:rFonts w:ascii="Arial" w:hAnsi="Arial" w:cs="Arial"/>
          <w:b w:val="0"/>
          <w:bCs w:val="0"/>
          <w:sz w:val="22"/>
          <w:lang w:val="ru-RU"/>
        </w:rPr>
        <w:t>зависит от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диаметра вентилятора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, </w:t>
      </w:r>
      <w:r>
        <w:rPr>
          <w:rFonts w:ascii="Arial" w:hAnsi="Arial" w:cs="Arial"/>
          <w:b w:val="0"/>
          <w:bCs w:val="0"/>
          <w:sz w:val="22"/>
          <w:lang w:val="ru-RU"/>
        </w:rPr>
        <w:t>необходимого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для </w:t>
      </w:r>
      <w:r>
        <w:rPr>
          <w:rFonts w:ascii="Arial" w:hAnsi="Arial" w:cs="Arial"/>
          <w:b w:val="0"/>
          <w:bCs w:val="0"/>
          <w:sz w:val="22"/>
          <w:lang w:val="ru-RU"/>
        </w:rPr>
        <w:t>выполнения конкретной задачи,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и размер</w:t>
      </w:r>
      <w:r>
        <w:rPr>
          <w:rFonts w:ascii="Arial" w:hAnsi="Arial" w:cs="Arial"/>
          <w:b w:val="0"/>
          <w:bCs w:val="0"/>
          <w:sz w:val="22"/>
          <w:lang w:val="ru-RU"/>
        </w:rPr>
        <w:t>а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отверстия, </w:t>
      </w:r>
      <w:r>
        <w:rPr>
          <w:rFonts w:ascii="Arial" w:hAnsi="Arial" w:cs="Arial"/>
          <w:b w:val="0"/>
          <w:bCs w:val="0"/>
          <w:sz w:val="22"/>
          <w:lang w:val="ru-RU"/>
        </w:rPr>
        <w:t>подающего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необходимое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количество жидкости и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обеспечивающего требуемое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распылени</w:t>
      </w:r>
      <w:r>
        <w:rPr>
          <w:rFonts w:ascii="Arial" w:hAnsi="Arial" w:cs="Arial"/>
          <w:b w:val="0"/>
          <w:bCs w:val="0"/>
          <w:sz w:val="22"/>
          <w:lang w:val="ru-RU"/>
        </w:rPr>
        <w:t>е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AE4FEF" w:rsidRDefault="00AE4FEF" w:rsidP="005C7716">
      <w:pPr>
        <w:pStyle w:val="a3"/>
        <w:ind w:leftChars="0" w:left="1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Для легких жидкостей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 xml:space="preserve">малой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вязкости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обычно рекомендуется использовать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="005C7716" w:rsidRPr="0033252F">
        <w:rPr>
          <w:rFonts w:ascii="Arial" w:hAnsi="Arial" w:cs="Arial"/>
          <w:b w:val="0"/>
          <w:bCs w:val="0"/>
          <w:sz w:val="22"/>
          <w:lang w:val="ru-RU"/>
        </w:rPr>
        <w:t xml:space="preserve">наконечники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с меньшим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отверсти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ем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Для более тяжелых материалов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 xml:space="preserve">большей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вязкости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рекомендуе5тся использовать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наконечники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с большим</w:t>
      </w:r>
      <w:r w:rsidR="005C7716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>отверсти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ем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  <w:r w:rsidR="005C7716">
        <w:rPr>
          <w:rFonts w:ascii="Arial" w:hAnsi="Arial" w:cs="Arial"/>
          <w:b w:val="0"/>
          <w:bCs w:val="0"/>
          <w:sz w:val="22"/>
          <w:lang w:val="ru-RU"/>
        </w:rPr>
        <w:t>См. таблицу ниже</w:t>
      </w:r>
      <w:r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33252F" w:rsidRPr="0033252F" w:rsidRDefault="0033252F" w:rsidP="002B609F">
      <w:pPr>
        <w:pStyle w:val="a3"/>
        <w:ind w:leftChars="0" w:left="1" w:right="-132" w:firstLineChars="200" w:firstLine="440"/>
        <w:rPr>
          <w:rFonts w:ascii="Arial" w:hAnsi="Arial" w:cs="Arial"/>
          <w:b w:val="0"/>
          <w:bCs w:val="0"/>
          <w:sz w:val="22"/>
          <w:lang w:val="ru-RU"/>
        </w:rPr>
      </w:pPr>
    </w:p>
    <w:p w:rsidR="00AE4FEF" w:rsidRPr="0033252F" w:rsidRDefault="005C7716" w:rsidP="002B609F">
      <w:pPr>
        <w:pStyle w:val="a3"/>
        <w:ind w:leftChars="0" w:left="442" w:right="-132" w:hangingChars="200" w:hanging="442"/>
        <w:rPr>
          <w:rFonts w:ascii="Arial" w:hAnsi="Arial" w:cs="Arial"/>
          <w:sz w:val="22"/>
          <w:shd w:val="pct15" w:color="auto" w:fill="FFFFFF"/>
          <w:lang w:val="ru-RU"/>
        </w:rPr>
      </w:pPr>
      <w:r>
        <w:rPr>
          <w:rFonts w:ascii="Arial" w:hAnsi="Arial" w:cs="Arial"/>
          <w:sz w:val="22"/>
          <w:shd w:val="pct15" w:color="auto" w:fill="FFFFFF"/>
          <w:lang w:val="ru-RU"/>
        </w:rPr>
        <w:t>ПРИ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>МЕЧАНИЕ: не превышайте</w:t>
      </w:r>
      <w:r>
        <w:rPr>
          <w:rFonts w:ascii="Arial" w:hAnsi="Arial" w:cs="Arial"/>
          <w:sz w:val="22"/>
          <w:shd w:val="pct15" w:color="auto" w:fill="FFFFFF"/>
          <w:lang w:val="ru-RU"/>
        </w:rPr>
        <w:t xml:space="preserve"> 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>рекомендуемый размер наконечника</w:t>
      </w:r>
      <w:r>
        <w:rPr>
          <w:rFonts w:ascii="Arial" w:hAnsi="Arial" w:cs="Arial"/>
          <w:sz w:val="22"/>
          <w:shd w:val="pct15" w:color="auto" w:fill="FFFFFF"/>
          <w:lang w:val="ru-RU"/>
        </w:rPr>
        <w:t xml:space="preserve"> </w:t>
      </w:r>
      <w:r w:rsidR="00AE4FEF" w:rsidRPr="0033252F">
        <w:rPr>
          <w:rFonts w:ascii="Arial" w:hAnsi="Arial" w:cs="Arial"/>
          <w:sz w:val="22"/>
          <w:shd w:val="pct15" w:color="auto" w:fill="FFFFFF"/>
          <w:lang w:val="ru-RU"/>
        </w:rPr>
        <w:t xml:space="preserve">распылителя. </w:t>
      </w:r>
    </w:p>
    <w:p w:rsidR="005C7716" w:rsidRDefault="005C7716" w:rsidP="005C7716">
      <w:pPr>
        <w:pStyle w:val="a3"/>
        <w:ind w:leftChars="0" w:left="1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</w:p>
    <w:p w:rsidR="00AE4FEF" w:rsidRDefault="005C7716" w:rsidP="005C7716">
      <w:pPr>
        <w:pStyle w:val="a3"/>
        <w:ind w:leftChars="0" w:left="1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В таблице ниже приведены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наиболее распространенные размеры 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наконечников для разных распыляемых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материал</w:t>
      </w:r>
      <w:r>
        <w:rPr>
          <w:rFonts w:ascii="Arial" w:hAnsi="Arial" w:cs="Arial"/>
          <w:b w:val="0"/>
          <w:bCs w:val="0"/>
          <w:sz w:val="22"/>
          <w:lang w:val="ru-RU"/>
        </w:rPr>
        <w:t>ов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33252F" w:rsidRPr="0033252F" w:rsidRDefault="0033252F" w:rsidP="002B609F">
      <w:pPr>
        <w:pStyle w:val="a3"/>
        <w:ind w:leftChars="0" w:left="1" w:right="-132" w:firstLineChars="200" w:firstLine="440"/>
        <w:rPr>
          <w:rFonts w:ascii="Arial" w:hAnsi="Arial" w:cs="Arial"/>
          <w:b w:val="0"/>
          <w:bCs w:val="0"/>
          <w:sz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67"/>
        <w:gridCol w:w="4680"/>
        <w:gridCol w:w="2568"/>
      </w:tblGrid>
      <w:tr w:rsidR="00AE4FEF" w:rsidRPr="0033252F" w:rsidTr="005C7716">
        <w:trPr>
          <w:jc w:val="center"/>
        </w:trPr>
        <w:tc>
          <w:tcPr>
            <w:tcW w:w="1967" w:type="dxa"/>
          </w:tcPr>
          <w:p w:rsidR="00AE4FEF" w:rsidRPr="0033252F" w:rsidRDefault="00AE4FEF" w:rsidP="002B609F">
            <w:pPr>
              <w:pStyle w:val="a3"/>
              <w:tabs>
                <w:tab w:val="right" w:pos="1877"/>
              </w:tabs>
              <w:ind w:leftChars="0" w:left="0" w:right="-132" w:firstLineChars="0" w:firstLine="0"/>
              <w:rPr>
                <w:rFonts w:ascii="Arial" w:hAnsi="Arial" w:cs="Arial"/>
                <w:sz w:val="22"/>
              </w:rPr>
            </w:pPr>
            <w:r w:rsidRPr="0033252F">
              <w:rPr>
                <w:rFonts w:ascii="Arial" w:hAnsi="Arial" w:cs="Arial"/>
                <w:sz w:val="22"/>
              </w:rPr>
              <w:t>Размер наконечника</w:t>
            </w:r>
            <w:r w:rsidRPr="0033252F">
              <w:rPr>
                <w:rFonts w:ascii="Arial" w:hAnsi="Arial" w:cs="Arial"/>
                <w:sz w:val="22"/>
              </w:rPr>
              <w:tab/>
            </w:r>
          </w:p>
        </w:tc>
        <w:tc>
          <w:tcPr>
            <w:tcW w:w="4680" w:type="dxa"/>
          </w:tcPr>
          <w:p w:rsidR="00AE4FEF" w:rsidRPr="0033252F" w:rsidRDefault="002B609F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Распыля</w:t>
            </w:r>
            <w:r w:rsidR="005C7716">
              <w:rPr>
                <w:rFonts w:ascii="Arial" w:hAnsi="Arial" w:cs="Arial"/>
                <w:sz w:val="22"/>
                <w:lang w:val="ru-RU"/>
              </w:rPr>
              <w:t>мый</w:t>
            </w:r>
            <w:r w:rsidR="00AE4FEF" w:rsidRPr="0033252F">
              <w:rPr>
                <w:rFonts w:ascii="Arial" w:hAnsi="Arial" w:cs="Arial"/>
                <w:sz w:val="22"/>
              </w:rPr>
              <w:t xml:space="preserve"> материал</w:t>
            </w:r>
          </w:p>
        </w:tc>
        <w:tc>
          <w:tcPr>
            <w:tcW w:w="2568" w:type="dxa"/>
          </w:tcPr>
          <w:p w:rsidR="00AE4FEF" w:rsidRPr="0033252F" w:rsidRDefault="00AE4FEF" w:rsidP="002B609F">
            <w:pPr>
              <w:pStyle w:val="a3"/>
              <w:ind w:leftChars="0" w:left="0" w:right="-132" w:firstLineChars="0" w:firstLine="0"/>
              <w:rPr>
                <w:rFonts w:ascii="Arial" w:hAnsi="Arial" w:cs="Arial"/>
                <w:sz w:val="22"/>
              </w:rPr>
            </w:pPr>
            <w:r w:rsidRPr="0033252F">
              <w:rPr>
                <w:rFonts w:ascii="Arial" w:hAnsi="Arial" w:cs="Arial"/>
                <w:sz w:val="22"/>
              </w:rPr>
              <w:t>Тип фильтра</w:t>
            </w:r>
          </w:p>
        </w:tc>
      </w:tr>
      <w:tr w:rsidR="00AE4FEF" w:rsidRPr="0033252F" w:rsidTr="005C7716">
        <w:trPr>
          <w:jc w:val="center"/>
        </w:trPr>
        <w:tc>
          <w:tcPr>
            <w:tcW w:w="1967" w:type="dxa"/>
          </w:tcPr>
          <w:p w:rsidR="00AE4FEF" w:rsidRPr="0033252F" w:rsidRDefault="005C7716" w:rsidP="002B609F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0</w:t>
            </w:r>
            <w:r>
              <w:rPr>
                <w:rFonts w:ascii="Arial" w:hAnsi="Arial" w:cs="Arial"/>
                <w:b w:val="0"/>
                <w:bCs w:val="0"/>
                <w:sz w:val="22"/>
              </w:rPr>
              <w:t>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011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-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0</w:t>
            </w:r>
            <w:r>
              <w:rPr>
                <w:rFonts w:ascii="Arial" w:hAnsi="Arial" w:cs="Arial"/>
                <w:b w:val="0"/>
                <w:bCs w:val="0"/>
                <w:sz w:val="22"/>
              </w:rPr>
              <w:t>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013</w:t>
            </w:r>
          </w:p>
        </w:tc>
        <w:tc>
          <w:tcPr>
            <w:tcW w:w="4680" w:type="dxa"/>
          </w:tcPr>
          <w:p w:rsidR="00AE4FEF" w:rsidRPr="0033252F" w:rsidRDefault="00AE4FEF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</w:rPr>
            </w:pPr>
            <w:r w:rsidRPr="0033252F">
              <w:rPr>
                <w:rFonts w:ascii="Arial" w:hAnsi="Arial" w:cs="Arial"/>
                <w:b w:val="0"/>
                <w:bCs w:val="0"/>
                <w:sz w:val="22"/>
              </w:rPr>
              <w:t>Лаки и крас</w:t>
            </w:r>
            <w:r w:rsid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ки</w:t>
            </w:r>
          </w:p>
        </w:tc>
        <w:tc>
          <w:tcPr>
            <w:tcW w:w="2568" w:type="dxa"/>
          </w:tcPr>
          <w:p w:rsidR="00AE4FEF" w:rsidRPr="0033252F" w:rsidRDefault="005C7716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</w:rPr>
            </w:pPr>
            <w:r w:rsidRPr="0033252F">
              <w:rPr>
                <w:rFonts w:ascii="Arial" w:hAnsi="Arial" w:cs="Arial"/>
                <w:b w:val="0"/>
                <w:bCs w:val="0"/>
                <w:sz w:val="22"/>
              </w:rPr>
              <w:t xml:space="preserve">фильтр 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с ячейкой 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 xml:space="preserve">100 </w:t>
            </w:r>
          </w:p>
        </w:tc>
      </w:tr>
      <w:tr w:rsidR="00AE4FEF" w:rsidRPr="0033252F" w:rsidTr="005C7716">
        <w:trPr>
          <w:jc w:val="center"/>
        </w:trPr>
        <w:tc>
          <w:tcPr>
            <w:tcW w:w="1967" w:type="dxa"/>
          </w:tcPr>
          <w:p w:rsidR="00AE4FEF" w:rsidRPr="0033252F" w:rsidRDefault="005C7716" w:rsidP="002B609F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0</w:t>
            </w:r>
            <w:r>
              <w:rPr>
                <w:rFonts w:ascii="Arial" w:hAnsi="Arial" w:cs="Arial"/>
                <w:b w:val="0"/>
                <w:bCs w:val="0"/>
                <w:sz w:val="22"/>
              </w:rPr>
              <w:t>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015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-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0</w:t>
            </w:r>
            <w:r>
              <w:rPr>
                <w:rFonts w:ascii="Arial" w:hAnsi="Arial" w:cs="Arial"/>
                <w:b w:val="0"/>
                <w:bCs w:val="0"/>
                <w:sz w:val="22"/>
              </w:rPr>
              <w:t>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019</w:t>
            </w:r>
          </w:p>
        </w:tc>
        <w:tc>
          <w:tcPr>
            <w:tcW w:w="4680" w:type="dxa"/>
          </w:tcPr>
          <w:p w:rsidR="00AE4FEF" w:rsidRPr="005C7716" w:rsidRDefault="005C7716" w:rsidP="002B609F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  <w:lang w:val="ru-RU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Масляные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 xml:space="preserve"> и латекс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ные краски</w:t>
            </w:r>
          </w:p>
        </w:tc>
        <w:tc>
          <w:tcPr>
            <w:tcW w:w="2568" w:type="dxa"/>
          </w:tcPr>
          <w:p w:rsidR="00AE4FEF" w:rsidRPr="005C7716" w:rsidRDefault="005C7716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  <w:lang w:val="ru-RU"/>
              </w:rPr>
            </w:pPr>
            <w:r w:rsidRP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фильтр 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с ячейкой </w:t>
            </w:r>
            <w:r w:rsidR="00AE4FEF" w:rsidRP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60 </w:t>
            </w:r>
          </w:p>
        </w:tc>
      </w:tr>
      <w:tr w:rsidR="00AE4FEF" w:rsidRPr="0033252F" w:rsidTr="005C7716">
        <w:trPr>
          <w:jc w:val="center"/>
        </w:trPr>
        <w:tc>
          <w:tcPr>
            <w:tcW w:w="1967" w:type="dxa"/>
          </w:tcPr>
          <w:p w:rsidR="00AE4FEF" w:rsidRPr="0033252F" w:rsidRDefault="005C7716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0</w:t>
            </w:r>
            <w:r>
              <w:rPr>
                <w:rFonts w:ascii="Arial" w:hAnsi="Arial" w:cs="Arial"/>
                <w:b w:val="0"/>
                <w:bCs w:val="0"/>
                <w:sz w:val="22"/>
              </w:rPr>
              <w:t>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021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-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0,</w:t>
            </w:r>
            <w:r w:rsidR="00AE4FEF" w:rsidRPr="0033252F">
              <w:rPr>
                <w:rFonts w:ascii="Arial" w:hAnsi="Arial" w:cs="Arial"/>
                <w:b w:val="0"/>
                <w:bCs w:val="0"/>
                <w:sz w:val="22"/>
              </w:rPr>
              <w:t>026</w:t>
            </w:r>
          </w:p>
        </w:tc>
        <w:tc>
          <w:tcPr>
            <w:tcW w:w="4680" w:type="dxa"/>
          </w:tcPr>
          <w:p w:rsidR="00AE4FEF" w:rsidRPr="0033252F" w:rsidRDefault="00AE4FEF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  <w:lang w:val="ru-RU"/>
              </w:rPr>
            </w:pPr>
            <w:r w:rsidRPr="0033252F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Тяжелы</w:t>
            </w:r>
            <w:r w:rsid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е</w:t>
            </w:r>
            <w:r w:rsidRPr="0033252F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латекс</w:t>
            </w:r>
            <w:r w:rsid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>ные краски</w:t>
            </w:r>
            <w:r w:rsidRPr="0033252F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 и наполнители </w:t>
            </w:r>
          </w:p>
        </w:tc>
        <w:tc>
          <w:tcPr>
            <w:tcW w:w="2568" w:type="dxa"/>
          </w:tcPr>
          <w:p w:rsidR="00AE4FEF" w:rsidRPr="005C7716" w:rsidRDefault="005C7716" w:rsidP="005C7716">
            <w:pPr>
              <w:pStyle w:val="a3"/>
              <w:ind w:leftChars="0" w:left="0" w:right="-132" w:firstLineChars="0" w:firstLine="0"/>
              <w:rPr>
                <w:rFonts w:ascii="Arial" w:hAnsi="Arial" w:cs="Arial"/>
                <w:b w:val="0"/>
                <w:bCs w:val="0"/>
                <w:sz w:val="22"/>
                <w:lang w:val="ru-RU"/>
              </w:rPr>
            </w:pPr>
            <w:r w:rsidRP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фильтр </w:t>
            </w:r>
            <w:r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с ячейкой </w:t>
            </w:r>
            <w:r w:rsidR="00AE4FEF" w:rsidRPr="005C7716">
              <w:rPr>
                <w:rFonts w:ascii="Arial" w:hAnsi="Arial" w:cs="Arial"/>
                <w:b w:val="0"/>
                <w:bCs w:val="0"/>
                <w:sz w:val="22"/>
                <w:lang w:val="ru-RU"/>
              </w:rPr>
              <w:t xml:space="preserve">30 </w:t>
            </w:r>
          </w:p>
        </w:tc>
      </w:tr>
    </w:tbl>
    <w:p w:rsidR="00AE4FEF" w:rsidRPr="005C7716" w:rsidRDefault="00AE4FEF" w:rsidP="002B609F">
      <w:pPr>
        <w:pStyle w:val="a3"/>
        <w:ind w:leftChars="0" w:left="0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</w:p>
    <w:p w:rsidR="005C7716" w:rsidRPr="003D254F" w:rsidRDefault="005C7716" w:rsidP="003D254F">
      <w:pPr>
        <w:pStyle w:val="a3"/>
        <w:ind w:leftChars="0" w:left="1" w:right="-132" w:firstLineChars="0" w:firstLine="0"/>
        <w:rPr>
          <w:rFonts w:ascii="Arial" w:hAnsi="Arial" w:cs="Arial"/>
          <w:b w:val="0"/>
          <w:bCs w:val="0"/>
          <w:sz w:val="22"/>
          <w:lang w:val="ru-RU"/>
        </w:rPr>
      </w:pPr>
      <w:r>
        <w:rPr>
          <w:rFonts w:ascii="Arial" w:hAnsi="Arial" w:cs="Arial"/>
          <w:b w:val="0"/>
          <w:bCs w:val="0"/>
          <w:sz w:val="22"/>
          <w:lang w:val="ru-RU"/>
        </w:rPr>
        <w:t>Рекомендуется использовать диаметры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вентилятор</w:t>
      </w:r>
      <w:r>
        <w:rPr>
          <w:rFonts w:ascii="Arial" w:hAnsi="Arial" w:cs="Arial"/>
          <w:b w:val="0"/>
          <w:bCs w:val="0"/>
          <w:sz w:val="22"/>
          <w:lang w:val="ru-RU"/>
        </w:rPr>
        <w:t>ов от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8</w:t>
      </w:r>
      <w:r>
        <w:rPr>
          <w:rFonts w:ascii="Arial" w:hAnsi="Arial" w:cs="Arial"/>
          <w:b w:val="0"/>
          <w:bCs w:val="0"/>
          <w:sz w:val="22"/>
          <w:lang w:val="ru-RU"/>
        </w:rPr>
        <w:t xml:space="preserve"> до</w:t>
      </w:r>
      <w:r w:rsidR="00AE4FEF" w:rsidRPr="0033252F">
        <w:rPr>
          <w:rFonts w:ascii="Arial" w:hAnsi="Arial" w:cs="Arial"/>
          <w:sz w:val="24"/>
          <w:lang w:val="ru-RU"/>
        </w:rPr>
        <w:t xml:space="preserve">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12</w:t>
      </w:r>
      <w:r w:rsidR="00AE4FEF" w:rsidRPr="0033252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дюймов</w:t>
      </w:r>
      <w:r w:rsidR="00AE4FEF" w:rsidRPr="0033252F">
        <w:rPr>
          <w:rFonts w:ascii="Arial" w:hAnsi="Arial" w:cs="Arial"/>
          <w:sz w:val="24"/>
          <w:lang w:val="ru-RU"/>
        </w:rPr>
        <w:t xml:space="preserve"> 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>(20 - 30 см)</w:t>
      </w:r>
      <w:r>
        <w:rPr>
          <w:rFonts w:ascii="Arial" w:hAnsi="Arial" w:cs="Arial"/>
          <w:b w:val="0"/>
          <w:bCs w:val="0"/>
          <w:sz w:val="22"/>
          <w:lang w:val="ru-RU"/>
        </w:rPr>
        <w:t>,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 </w:t>
      </w:r>
      <w:r>
        <w:rPr>
          <w:rFonts w:ascii="Arial" w:hAnsi="Arial" w:cs="Arial"/>
          <w:b w:val="0"/>
          <w:bCs w:val="0"/>
          <w:sz w:val="22"/>
          <w:lang w:val="ru-RU"/>
        </w:rPr>
        <w:t>поскольку они позволяют лучше контролировать распыление и реже блокируются</w:t>
      </w:r>
      <w:r w:rsidR="00AE4FEF" w:rsidRPr="0033252F">
        <w:rPr>
          <w:rFonts w:ascii="Arial" w:hAnsi="Arial" w:cs="Arial"/>
          <w:b w:val="0"/>
          <w:bCs w:val="0"/>
          <w:sz w:val="22"/>
          <w:lang w:val="ru-RU"/>
        </w:rPr>
        <w:t xml:space="preserve">. </w:t>
      </w:r>
    </w:p>
    <w:p w:rsidR="00D1284B" w:rsidRDefault="00D1284B" w:rsidP="003D254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D1284B" w:rsidRDefault="00D1284B" w:rsidP="003D254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3D254F" w:rsidRPr="002F2273" w:rsidRDefault="003D254F" w:rsidP="003D254F">
      <w:pPr>
        <w:jc w:val="center"/>
        <w:rPr>
          <w:rFonts w:ascii="Arial" w:hAnsi="Arial" w:cs="Arial"/>
          <w:b/>
          <w:sz w:val="28"/>
          <w:szCs w:val="28"/>
        </w:rPr>
      </w:pPr>
      <w:r w:rsidRPr="002F2273">
        <w:rPr>
          <w:rFonts w:ascii="Arial" w:hAnsi="Arial" w:cs="Arial"/>
          <w:b/>
          <w:sz w:val="28"/>
          <w:szCs w:val="28"/>
        </w:rPr>
        <w:t>Гарантия изготовителя (поставщика)</w:t>
      </w:r>
    </w:p>
    <w:p w:rsidR="003D254F" w:rsidRDefault="003D254F" w:rsidP="003D254F">
      <w:pPr>
        <w:pStyle w:val="21"/>
        <w:ind w:firstLine="0"/>
        <w:rPr>
          <w:b/>
          <w:bCs/>
        </w:rPr>
      </w:pPr>
      <w:r>
        <w:rPr>
          <w:rFonts w:ascii="Arial" w:hAnsi="Arial" w:cs="Arial"/>
          <w:sz w:val="20"/>
        </w:rPr>
        <w:t>.</w:t>
      </w:r>
      <w:r w:rsidRPr="00DF4310">
        <w:rPr>
          <w:bCs/>
        </w:rPr>
        <w:t xml:space="preserve"> </w:t>
      </w:r>
      <w:r>
        <w:rPr>
          <w:b/>
          <w:bCs/>
        </w:rPr>
        <w:t xml:space="preserve"> </w:t>
      </w:r>
      <w:r>
        <w:t xml:space="preserve">Гарантийный срок эксплуатации аппарата – 12 месяцев со дня продажи. </w:t>
      </w:r>
    </w:p>
    <w:p w:rsidR="003D254F" w:rsidRDefault="003D254F" w:rsidP="003D254F">
      <w:pPr>
        <w:pStyle w:val="ae"/>
        <w:rPr>
          <w:rFonts w:ascii="Courier New" w:hAnsi="Courier New" w:cs="Courier New"/>
        </w:rPr>
      </w:pPr>
      <w:r>
        <w:rPr>
          <w:bCs/>
        </w:rPr>
        <w:t xml:space="preserve">   </w:t>
      </w:r>
      <w:r w:rsidRPr="003B6A3E">
        <w:rPr>
          <w:rFonts w:ascii="Times New Roman" w:hAnsi="Times New Roman"/>
          <w:bCs/>
          <w:sz w:val="28"/>
          <w:szCs w:val="28"/>
        </w:rPr>
        <w:t>Указанный срок действителен при соблюдении потребителем требований настоящего паспорта.</w:t>
      </w:r>
      <w:r w:rsidRPr="00014200">
        <w:rPr>
          <w:rFonts w:ascii="Courier New" w:hAnsi="Courier New" w:cs="Courier New"/>
        </w:rPr>
        <w:t xml:space="preserve">   </w:t>
      </w:r>
    </w:p>
    <w:p w:rsidR="003D254F" w:rsidRPr="00663A2A" w:rsidRDefault="003D254F" w:rsidP="003D254F">
      <w:pPr>
        <w:pStyle w:val="ae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</w:p>
    <w:p w:rsidR="003D254F" w:rsidRDefault="003D254F" w:rsidP="003D254F">
      <w:pPr>
        <w:pStyle w:val="ac"/>
        <w:spacing w:line="264" w:lineRule="auto"/>
        <w:ind w:firstLine="567"/>
        <w:rPr>
          <w:b/>
          <w:sz w:val="26"/>
          <w:szCs w:val="26"/>
          <w:lang w:val="en-US"/>
        </w:rPr>
      </w:pPr>
    </w:p>
    <w:p w:rsidR="00D1284B" w:rsidRDefault="00D1284B" w:rsidP="003D254F">
      <w:pPr>
        <w:pStyle w:val="ac"/>
        <w:spacing w:line="264" w:lineRule="auto"/>
        <w:ind w:firstLine="567"/>
        <w:rPr>
          <w:b/>
          <w:sz w:val="26"/>
          <w:szCs w:val="26"/>
          <w:lang w:val="en-US"/>
        </w:rPr>
      </w:pPr>
    </w:p>
    <w:p w:rsidR="00D1284B" w:rsidRPr="00D1284B" w:rsidRDefault="00D1284B" w:rsidP="003D254F">
      <w:pPr>
        <w:pStyle w:val="ac"/>
        <w:spacing w:line="264" w:lineRule="auto"/>
        <w:ind w:firstLine="567"/>
        <w:rPr>
          <w:b/>
          <w:sz w:val="26"/>
          <w:szCs w:val="26"/>
          <w:lang w:val="en-US"/>
        </w:rPr>
      </w:pPr>
    </w:p>
    <w:p w:rsidR="003D254F" w:rsidRPr="002903B5" w:rsidRDefault="003D254F" w:rsidP="003D254F">
      <w:pPr>
        <w:rPr>
          <w:rFonts w:ascii="Arial" w:hAnsi="Arial" w:cs="Arial"/>
          <w:sz w:val="20"/>
          <w:szCs w:val="20"/>
        </w:rPr>
      </w:pPr>
      <w:r w:rsidRPr="002903B5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ата выпуска: «___» ________ 2019</w:t>
      </w:r>
      <w:r w:rsidRPr="002903B5">
        <w:rPr>
          <w:rFonts w:ascii="Arial" w:hAnsi="Arial" w:cs="Arial"/>
          <w:sz w:val="20"/>
          <w:szCs w:val="20"/>
        </w:rPr>
        <w:t xml:space="preserve"> г.</w:t>
      </w:r>
    </w:p>
    <w:p w:rsidR="003D254F" w:rsidRPr="002903B5" w:rsidRDefault="003D254F" w:rsidP="003D254F">
      <w:pPr>
        <w:rPr>
          <w:rFonts w:ascii="Arial" w:eastAsia="Arial" w:hAnsi="Arial" w:cs="Arial"/>
          <w:sz w:val="20"/>
          <w:szCs w:val="20"/>
        </w:rPr>
      </w:pPr>
    </w:p>
    <w:p w:rsidR="003D254F" w:rsidRPr="002903B5" w:rsidRDefault="003D254F" w:rsidP="003D254F">
      <w:pPr>
        <w:rPr>
          <w:rFonts w:ascii="Arial" w:hAnsi="Arial" w:cs="Arial"/>
          <w:sz w:val="20"/>
          <w:szCs w:val="20"/>
        </w:rPr>
      </w:pPr>
      <w:r w:rsidRPr="002903B5">
        <w:rPr>
          <w:rFonts w:ascii="Arial" w:hAnsi="Arial" w:cs="Arial"/>
          <w:sz w:val="20"/>
          <w:szCs w:val="20"/>
        </w:rPr>
        <w:t xml:space="preserve">Дата продажи: « __»________   20      г.  </w:t>
      </w:r>
    </w:p>
    <w:p w:rsidR="003D254F" w:rsidRPr="002903B5" w:rsidRDefault="003D254F" w:rsidP="003D254F">
      <w:pPr>
        <w:rPr>
          <w:rFonts w:ascii="Arial" w:hAnsi="Arial" w:cs="Arial"/>
          <w:sz w:val="14"/>
          <w:szCs w:val="14"/>
        </w:rPr>
      </w:pPr>
      <w:r w:rsidRPr="002903B5">
        <w:rPr>
          <w:rFonts w:ascii="Arial" w:hAnsi="Arial" w:cs="Arial"/>
          <w:sz w:val="20"/>
          <w:szCs w:val="20"/>
        </w:rPr>
        <w:tab/>
      </w:r>
      <w:r w:rsidRPr="002903B5">
        <w:rPr>
          <w:rFonts w:ascii="Arial" w:hAnsi="Arial" w:cs="Arial"/>
          <w:sz w:val="20"/>
          <w:szCs w:val="20"/>
        </w:rPr>
        <w:tab/>
      </w:r>
      <w:r w:rsidRPr="002903B5">
        <w:rPr>
          <w:rFonts w:ascii="Arial" w:hAnsi="Arial" w:cs="Arial"/>
          <w:sz w:val="20"/>
          <w:szCs w:val="20"/>
        </w:rPr>
        <w:tab/>
      </w:r>
      <w:r w:rsidRPr="002903B5">
        <w:rPr>
          <w:rFonts w:ascii="Arial" w:hAnsi="Arial" w:cs="Arial"/>
          <w:sz w:val="20"/>
          <w:szCs w:val="20"/>
        </w:rPr>
        <w:tab/>
      </w:r>
      <w:r w:rsidRPr="002903B5">
        <w:rPr>
          <w:rFonts w:ascii="Arial" w:hAnsi="Arial" w:cs="Arial"/>
          <w:sz w:val="20"/>
          <w:szCs w:val="20"/>
        </w:rPr>
        <w:tab/>
      </w:r>
      <w:r w:rsidRPr="002903B5">
        <w:rPr>
          <w:rFonts w:ascii="Arial" w:hAnsi="Arial" w:cs="Arial"/>
          <w:sz w:val="20"/>
          <w:szCs w:val="20"/>
        </w:rPr>
        <w:tab/>
        <w:t xml:space="preserve"> </w:t>
      </w:r>
      <w:r w:rsidRPr="002903B5">
        <w:rPr>
          <w:rFonts w:ascii="Arial" w:hAnsi="Arial" w:cs="Arial"/>
          <w:sz w:val="20"/>
          <w:szCs w:val="20"/>
        </w:rPr>
        <w:tab/>
      </w:r>
    </w:p>
    <w:p w:rsidR="003D254F" w:rsidRPr="000D648B" w:rsidRDefault="003D254F" w:rsidP="003D254F">
      <w:pPr>
        <w:rPr>
          <w:rFonts w:ascii="Arial" w:hAnsi="Arial" w:cs="Arial"/>
          <w:sz w:val="20"/>
        </w:rPr>
      </w:pPr>
    </w:p>
    <w:p w:rsidR="009C24CB" w:rsidRDefault="009C24CB" w:rsidP="002B609F">
      <w:pPr>
        <w:spacing w:after="0" w:line="300" w:lineRule="auto"/>
        <w:ind w:right="-1"/>
        <w:rPr>
          <w:rFonts w:ascii="Arial" w:hAnsi="Arial" w:cs="Arial"/>
        </w:rPr>
      </w:pPr>
    </w:p>
    <w:p w:rsidR="00AE4FEF" w:rsidRPr="00AE4FEF" w:rsidRDefault="00AE4FEF" w:rsidP="002B609F">
      <w:pPr>
        <w:spacing w:after="0"/>
        <w:ind w:right="-1"/>
        <w:jc w:val="center"/>
        <w:rPr>
          <w:rFonts w:ascii="Arial" w:hAnsi="Arial" w:cs="Arial"/>
        </w:rPr>
      </w:pPr>
      <w:bookmarkStart w:id="1" w:name="OLE_LINK8"/>
      <w:bookmarkStart w:id="2" w:name="OLE_LINK7"/>
    </w:p>
    <w:p w:rsidR="00AE4FEF" w:rsidRPr="00AE4FEF" w:rsidRDefault="00AE4FEF" w:rsidP="002B609F">
      <w:pPr>
        <w:spacing w:after="0"/>
        <w:ind w:right="-1"/>
        <w:jc w:val="center"/>
        <w:rPr>
          <w:rFonts w:ascii="Arial" w:hAnsi="Arial" w:cs="Arial"/>
        </w:rPr>
      </w:pPr>
    </w:p>
    <w:p w:rsidR="00AE4FEF" w:rsidRPr="00AE4FEF" w:rsidRDefault="00AE4FEF" w:rsidP="002B609F">
      <w:pPr>
        <w:spacing w:after="0"/>
        <w:ind w:right="-1"/>
        <w:jc w:val="center"/>
        <w:rPr>
          <w:rFonts w:ascii="Arial" w:hAnsi="Arial" w:cs="Arial"/>
        </w:rPr>
      </w:pPr>
    </w:p>
    <w:p w:rsidR="00AE4FEF" w:rsidRPr="00AE4FEF" w:rsidRDefault="00AE4FEF" w:rsidP="002B609F">
      <w:pPr>
        <w:spacing w:after="0"/>
        <w:ind w:right="-1"/>
        <w:jc w:val="center"/>
        <w:rPr>
          <w:rFonts w:ascii="Arial" w:hAnsi="Arial" w:cs="Arial"/>
        </w:rPr>
      </w:pPr>
    </w:p>
    <w:bookmarkEnd w:id="1"/>
    <w:bookmarkEnd w:id="2"/>
    <w:p w:rsidR="00AE4FEF" w:rsidRPr="00AE4FEF" w:rsidRDefault="00AE4FEF" w:rsidP="002B609F">
      <w:pPr>
        <w:spacing w:after="0"/>
        <w:ind w:right="-1"/>
        <w:jc w:val="center"/>
        <w:rPr>
          <w:rFonts w:ascii="Arial" w:hAnsi="Arial" w:cs="Arial"/>
        </w:rPr>
      </w:pPr>
    </w:p>
    <w:p w:rsidR="00AE4FEF" w:rsidRPr="00D1284B" w:rsidRDefault="00AE4FEF" w:rsidP="002B609F">
      <w:pPr>
        <w:spacing w:after="0"/>
        <w:ind w:right="-1"/>
        <w:rPr>
          <w:rFonts w:ascii="Arial" w:hAnsi="Arial" w:cs="Arial"/>
          <w:lang w:val="en-US"/>
        </w:rPr>
      </w:pPr>
    </w:p>
    <w:sectPr w:rsidR="00AE4FEF" w:rsidRPr="00D1284B" w:rsidSect="002B609F">
      <w:pgSz w:w="11907" w:h="16840" w:code="9"/>
      <w:pgMar w:top="1134" w:right="1134" w:bottom="851" w:left="851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0A0" w:rsidRDefault="003F00A0">
      <w:pPr>
        <w:spacing w:after="0" w:line="240" w:lineRule="auto"/>
      </w:pPr>
      <w:r>
        <w:separator/>
      </w:r>
    </w:p>
  </w:endnote>
  <w:endnote w:type="continuationSeparator" w:id="1">
    <w:p w:rsidR="003F00A0" w:rsidRDefault="003F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0A0" w:rsidRDefault="003F00A0">
      <w:pPr>
        <w:spacing w:after="0" w:line="240" w:lineRule="auto"/>
      </w:pPr>
      <w:r>
        <w:separator/>
      </w:r>
    </w:p>
  </w:footnote>
  <w:footnote w:type="continuationSeparator" w:id="1">
    <w:p w:rsidR="003F00A0" w:rsidRDefault="003F0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DDB" w:rsidRDefault="00EC4DDB" w:rsidP="00EC4DDB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33A"/>
    <w:multiLevelType w:val="hybridMultilevel"/>
    <w:tmpl w:val="B3765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E2D6A"/>
    <w:multiLevelType w:val="hybridMultilevel"/>
    <w:tmpl w:val="466C1E8E"/>
    <w:lvl w:ilvl="0" w:tplc="C42A2CF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0889305A"/>
    <w:multiLevelType w:val="hybridMultilevel"/>
    <w:tmpl w:val="3AD8B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D73B8"/>
    <w:multiLevelType w:val="hybridMultilevel"/>
    <w:tmpl w:val="7414A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25B17"/>
    <w:multiLevelType w:val="hybridMultilevel"/>
    <w:tmpl w:val="ABB6E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41B74"/>
    <w:multiLevelType w:val="hybridMultilevel"/>
    <w:tmpl w:val="A94420CE"/>
    <w:lvl w:ilvl="0" w:tplc="22C2DF0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C6C2F3A"/>
    <w:multiLevelType w:val="hybridMultilevel"/>
    <w:tmpl w:val="F6C45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4269E"/>
    <w:multiLevelType w:val="hybridMultilevel"/>
    <w:tmpl w:val="6B4A5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A323A"/>
    <w:multiLevelType w:val="hybridMultilevel"/>
    <w:tmpl w:val="4A3A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A027A"/>
    <w:multiLevelType w:val="hybridMultilevel"/>
    <w:tmpl w:val="A9EA2020"/>
    <w:lvl w:ilvl="0" w:tplc="E1FAE5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>
    <w:nsid w:val="36301EC8"/>
    <w:multiLevelType w:val="hybridMultilevel"/>
    <w:tmpl w:val="5094A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0030D"/>
    <w:multiLevelType w:val="hybridMultilevel"/>
    <w:tmpl w:val="80281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83DE2"/>
    <w:multiLevelType w:val="hybridMultilevel"/>
    <w:tmpl w:val="83783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37CCD"/>
    <w:multiLevelType w:val="hybridMultilevel"/>
    <w:tmpl w:val="B750EE86"/>
    <w:lvl w:ilvl="0" w:tplc="5BB81A6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4">
    <w:nsid w:val="3EA0413C"/>
    <w:multiLevelType w:val="hybridMultilevel"/>
    <w:tmpl w:val="0484992A"/>
    <w:lvl w:ilvl="0" w:tplc="83E08C76">
      <w:start w:val="1"/>
      <w:numFmt w:val="decimal"/>
      <w:lvlText w:val="%1."/>
      <w:lvlJc w:val="left"/>
      <w:pPr>
        <w:ind w:left="1416" w:hanging="74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5">
    <w:nsid w:val="43537C2E"/>
    <w:multiLevelType w:val="hybridMultilevel"/>
    <w:tmpl w:val="3D28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744AD"/>
    <w:multiLevelType w:val="hybridMultilevel"/>
    <w:tmpl w:val="D11CA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A05031"/>
    <w:multiLevelType w:val="hybridMultilevel"/>
    <w:tmpl w:val="4CFCC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943BD"/>
    <w:multiLevelType w:val="hybridMultilevel"/>
    <w:tmpl w:val="332EF1A0"/>
    <w:lvl w:ilvl="0" w:tplc="C11017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468E"/>
    <w:multiLevelType w:val="hybridMultilevel"/>
    <w:tmpl w:val="2CAE602E"/>
    <w:lvl w:ilvl="0" w:tplc="E10419AC">
      <w:start w:val="5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576B75D1"/>
    <w:multiLevelType w:val="hybridMultilevel"/>
    <w:tmpl w:val="33884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C43EBD"/>
    <w:multiLevelType w:val="hybridMultilevel"/>
    <w:tmpl w:val="DB8AB6CA"/>
    <w:lvl w:ilvl="0" w:tplc="6E843A3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2">
    <w:nsid w:val="5F9366D5"/>
    <w:multiLevelType w:val="hybridMultilevel"/>
    <w:tmpl w:val="8EFC0330"/>
    <w:lvl w:ilvl="0" w:tplc="65886BA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3">
    <w:nsid w:val="633124ED"/>
    <w:multiLevelType w:val="hybridMultilevel"/>
    <w:tmpl w:val="96C45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C6964"/>
    <w:multiLevelType w:val="hybridMultilevel"/>
    <w:tmpl w:val="C980DA22"/>
    <w:lvl w:ilvl="0" w:tplc="BD74C46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6F4B6FCB"/>
    <w:multiLevelType w:val="hybridMultilevel"/>
    <w:tmpl w:val="137E3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14A04"/>
    <w:multiLevelType w:val="hybridMultilevel"/>
    <w:tmpl w:val="B16E3844"/>
    <w:lvl w:ilvl="0" w:tplc="66BA6C28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7">
    <w:nsid w:val="72C537DE"/>
    <w:multiLevelType w:val="hybridMultilevel"/>
    <w:tmpl w:val="E71A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B1086"/>
    <w:multiLevelType w:val="hybridMultilevel"/>
    <w:tmpl w:val="F8EE63E0"/>
    <w:lvl w:ilvl="0" w:tplc="F2B0CDCE">
      <w:start w:val="1"/>
      <w:numFmt w:val="decimal"/>
      <w:lvlText w:val="%1."/>
      <w:lvlJc w:val="left"/>
      <w:pPr>
        <w:ind w:left="55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29">
    <w:nsid w:val="7A35074D"/>
    <w:multiLevelType w:val="hybridMultilevel"/>
    <w:tmpl w:val="87809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26"/>
  </w:num>
  <w:num w:numId="4">
    <w:abstractNumId w:val="25"/>
  </w:num>
  <w:num w:numId="5">
    <w:abstractNumId w:val="5"/>
  </w:num>
  <w:num w:numId="6">
    <w:abstractNumId w:val="10"/>
  </w:num>
  <w:num w:numId="7">
    <w:abstractNumId w:val="9"/>
  </w:num>
  <w:num w:numId="8">
    <w:abstractNumId w:val="11"/>
  </w:num>
  <w:num w:numId="9">
    <w:abstractNumId w:val="14"/>
  </w:num>
  <w:num w:numId="10">
    <w:abstractNumId w:val="7"/>
  </w:num>
  <w:num w:numId="11">
    <w:abstractNumId w:val="21"/>
  </w:num>
  <w:num w:numId="12">
    <w:abstractNumId w:val="29"/>
  </w:num>
  <w:num w:numId="13">
    <w:abstractNumId w:val="22"/>
  </w:num>
  <w:num w:numId="14">
    <w:abstractNumId w:val="12"/>
  </w:num>
  <w:num w:numId="15">
    <w:abstractNumId w:val="24"/>
  </w:num>
  <w:num w:numId="16">
    <w:abstractNumId w:val="4"/>
  </w:num>
  <w:num w:numId="17">
    <w:abstractNumId w:val="28"/>
  </w:num>
  <w:num w:numId="18">
    <w:abstractNumId w:val="16"/>
  </w:num>
  <w:num w:numId="19">
    <w:abstractNumId w:val="20"/>
  </w:num>
  <w:num w:numId="20">
    <w:abstractNumId w:val="1"/>
  </w:num>
  <w:num w:numId="21">
    <w:abstractNumId w:val="23"/>
  </w:num>
  <w:num w:numId="22">
    <w:abstractNumId w:val="8"/>
  </w:num>
  <w:num w:numId="23">
    <w:abstractNumId w:val="18"/>
  </w:num>
  <w:num w:numId="24">
    <w:abstractNumId w:val="3"/>
  </w:num>
  <w:num w:numId="25">
    <w:abstractNumId w:val="13"/>
  </w:num>
  <w:num w:numId="26">
    <w:abstractNumId w:val="17"/>
  </w:num>
  <w:num w:numId="27">
    <w:abstractNumId w:val="15"/>
  </w:num>
  <w:num w:numId="28">
    <w:abstractNumId w:val="0"/>
  </w:num>
  <w:num w:numId="29">
    <w:abstractNumId w:val="2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D3F"/>
    <w:rsid w:val="00000F51"/>
    <w:rsid w:val="000017C5"/>
    <w:rsid w:val="00001926"/>
    <w:rsid w:val="00001BD8"/>
    <w:rsid w:val="00002282"/>
    <w:rsid w:val="0000263D"/>
    <w:rsid w:val="0000443F"/>
    <w:rsid w:val="00004507"/>
    <w:rsid w:val="00004529"/>
    <w:rsid w:val="00004744"/>
    <w:rsid w:val="0000710D"/>
    <w:rsid w:val="00007153"/>
    <w:rsid w:val="00007AC1"/>
    <w:rsid w:val="00007BF0"/>
    <w:rsid w:val="00010D8B"/>
    <w:rsid w:val="000112E6"/>
    <w:rsid w:val="000131F8"/>
    <w:rsid w:val="00013330"/>
    <w:rsid w:val="00013C22"/>
    <w:rsid w:val="00013D9B"/>
    <w:rsid w:val="000142AC"/>
    <w:rsid w:val="00014915"/>
    <w:rsid w:val="00014DE7"/>
    <w:rsid w:val="000153CA"/>
    <w:rsid w:val="00015479"/>
    <w:rsid w:val="00015526"/>
    <w:rsid w:val="00016600"/>
    <w:rsid w:val="0001668C"/>
    <w:rsid w:val="00016A96"/>
    <w:rsid w:val="00017674"/>
    <w:rsid w:val="00017E86"/>
    <w:rsid w:val="00020D40"/>
    <w:rsid w:val="000217BE"/>
    <w:rsid w:val="000218BC"/>
    <w:rsid w:val="00022980"/>
    <w:rsid w:val="00022AF4"/>
    <w:rsid w:val="00022B92"/>
    <w:rsid w:val="00022BD0"/>
    <w:rsid w:val="00024734"/>
    <w:rsid w:val="00024FC2"/>
    <w:rsid w:val="000252A0"/>
    <w:rsid w:val="000257F2"/>
    <w:rsid w:val="000262BC"/>
    <w:rsid w:val="00027121"/>
    <w:rsid w:val="0002794F"/>
    <w:rsid w:val="00030205"/>
    <w:rsid w:val="00031A72"/>
    <w:rsid w:val="00032D9E"/>
    <w:rsid w:val="00033462"/>
    <w:rsid w:val="0003389A"/>
    <w:rsid w:val="00033D36"/>
    <w:rsid w:val="00033F57"/>
    <w:rsid w:val="000353BB"/>
    <w:rsid w:val="0003599B"/>
    <w:rsid w:val="000364E5"/>
    <w:rsid w:val="0004057D"/>
    <w:rsid w:val="000406EC"/>
    <w:rsid w:val="000408F6"/>
    <w:rsid w:val="0004111D"/>
    <w:rsid w:val="00041C74"/>
    <w:rsid w:val="00042085"/>
    <w:rsid w:val="00042D1B"/>
    <w:rsid w:val="000431A3"/>
    <w:rsid w:val="000433A8"/>
    <w:rsid w:val="00043A20"/>
    <w:rsid w:val="00043EA2"/>
    <w:rsid w:val="000440DF"/>
    <w:rsid w:val="00044114"/>
    <w:rsid w:val="0004412F"/>
    <w:rsid w:val="00044258"/>
    <w:rsid w:val="0004428C"/>
    <w:rsid w:val="00044920"/>
    <w:rsid w:val="0004493E"/>
    <w:rsid w:val="00044D8E"/>
    <w:rsid w:val="00045944"/>
    <w:rsid w:val="00045C4E"/>
    <w:rsid w:val="00045D16"/>
    <w:rsid w:val="00046F75"/>
    <w:rsid w:val="000471FD"/>
    <w:rsid w:val="0004799C"/>
    <w:rsid w:val="00050CF8"/>
    <w:rsid w:val="00050E3C"/>
    <w:rsid w:val="00051D5C"/>
    <w:rsid w:val="000526EC"/>
    <w:rsid w:val="00052DD8"/>
    <w:rsid w:val="00053512"/>
    <w:rsid w:val="000540D0"/>
    <w:rsid w:val="0005490B"/>
    <w:rsid w:val="00054C5F"/>
    <w:rsid w:val="00054FB5"/>
    <w:rsid w:val="000560C3"/>
    <w:rsid w:val="00056256"/>
    <w:rsid w:val="00056569"/>
    <w:rsid w:val="000569F1"/>
    <w:rsid w:val="00057326"/>
    <w:rsid w:val="000577FA"/>
    <w:rsid w:val="0006032B"/>
    <w:rsid w:val="00060430"/>
    <w:rsid w:val="000620FD"/>
    <w:rsid w:val="00063BAF"/>
    <w:rsid w:val="000644CA"/>
    <w:rsid w:val="000645FC"/>
    <w:rsid w:val="0006605B"/>
    <w:rsid w:val="00066C4C"/>
    <w:rsid w:val="00067267"/>
    <w:rsid w:val="000676F4"/>
    <w:rsid w:val="00067A12"/>
    <w:rsid w:val="00067B15"/>
    <w:rsid w:val="00067F01"/>
    <w:rsid w:val="000708A1"/>
    <w:rsid w:val="00071661"/>
    <w:rsid w:val="00071762"/>
    <w:rsid w:val="00071DF7"/>
    <w:rsid w:val="00071F44"/>
    <w:rsid w:val="0007289C"/>
    <w:rsid w:val="00073032"/>
    <w:rsid w:val="0007325E"/>
    <w:rsid w:val="00073A18"/>
    <w:rsid w:val="00073DA5"/>
    <w:rsid w:val="00074826"/>
    <w:rsid w:val="000748FF"/>
    <w:rsid w:val="00075513"/>
    <w:rsid w:val="00075874"/>
    <w:rsid w:val="00075BA5"/>
    <w:rsid w:val="000801EE"/>
    <w:rsid w:val="000807C4"/>
    <w:rsid w:val="00080BAE"/>
    <w:rsid w:val="00080D9B"/>
    <w:rsid w:val="0008144C"/>
    <w:rsid w:val="00081847"/>
    <w:rsid w:val="000825F5"/>
    <w:rsid w:val="0008290D"/>
    <w:rsid w:val="00082E90"/>
    <w:rsid w:val="0008343B"/>
    <w:rsid w:val="00083664"/>
    <w:rsid w:val="00084732"/>
    <w:rsid w:val="00084C6D"/>
    <w:rsid w:val="000862DA"/>
    <w:rsid w:val="00086495"/>
    <w:rsid w:val="00086779"/>
    <w:rsid w:val="00086873"/>
    <w:rsid w:val="000868E4"/>
    <w:rsid w:val="00086FE4"/>
    <w:rsid w:val="000879E5"/>
    <w:rsid w:val="00090610"/>
    <w:rsid w:val="00090722"/>
    <w:rsid w:val="0009133A"/>
    <w:rsid w:val="00091998"/>
    <w:rsid w:val="00091BCD"/>
    <w:rsid w:val="00091E30"/>
    <w:rsid w:val="00091F21"/>
    <w:rsid w:val="00091FD0"/>
    <w:rsid w:val="00092534"/>
    <w:rsid w:val="0009273B"/>
    <w:rsid w:val="0009277D"/>
    <w:rsid w:val="00093769"/>
    <w:rsid w:val="000941CF"/>
    <w:rsid w:val="00094547"/>
    <w:rsid w:val="000945C4"/>
    <w:rsid w:val="00095B2E"/>
    <w:rsid w:val="00095B6E"/>
    <w:rsid w:val="000961CB"/>
    <w:rsid w:val="00096480"/>
    <w:rsid w:val="00096E32"/>
    <w:rsid w:val="00097349"/>
    <w:rsid w:val="000973EA"/>
    <w:rsid w:val="000979F1"/>
    <w:rsid w:val="00097DEF"/>
    <w:rsid w:val="000A1077"/>
    <w:rsid w:val="000A1086"/>
    <w:rsid w:val="000A13B7"/>
    <w:rsid w:val="000A186A"/>
    <w:rsid w:val="000A1D6A"/>
    <w:rsid w:val="000A1EAB"/>
    <w:rsid w:val="000A1F03"/>
    <w:rsid w:val="000A39A0"/>
    <w:rsid w:val="000A3E84"/>
    <w:rsid w:val="000A4815"/>
    <w:rsid w:val="000A4B7F"/>
    <w:rsid w:val="000A6577"/>
    <w:rsid w:val="000A65EF"/>
    <w:rsid w:val="000A65FB"/>
    <w:rsid w:val="000A6E1A"/>
    <w:rsid w:val="000A7395"/>
    <w:rsid w:val="000B0CED"/>
    <w:rsid w:val="000B0DBE"/>
    <w:rsid w:val="000B0F17"/>
    <w:rsid w:val="000B124A"/>
    <w:rsid w:val="000B215C"/>
    <w:rsid w:val="000B2199"/>
    <w:rsid w:val="000B28D9"/>
    <w:rsid w:val="000B2C44"/>
    <w:rsid w:val="000B3296"/>
    <w:rsid w:val="000B367F"/>
    <w:rsid w:val="000B3716"/>
    <w:rsid w:val="000B45E0"/>
    <w:rsid w:val="000B4F9E"/>
    <w:rsid w:val="000B5342"/>
    <w:rsid w:val="000B53A6"/>
    <w:rsid w:val="000B5A02"/>
    <w:rsid w:val="000B5C97"/>
    <w:rsid w:val="000B64D5"/>
    <w:rsid w:val="000B6514"/>
    <w:rsid w:val="000B76C3"/>
    <w:rsid w:val="000B7A1E"/>
    <w:rsid w:val="000B7B8C"/>
    <w:rsid w:val="000C040F"/>
    <w:rsid w:val="000C0573"/>
    <w:rsid w:val="000C0931"/>
    <w:rsid w:val="000C16C0"/>
    <w:rsid w:val="000C1E74"/>
    <w:rsid w:val="000C2377"/>
    <w:rsid w:val="000C304B"/>
    <w:rsid w:val="000C335B"/>
    <w:rsid w:val="000C3361"/>
    <w:rsid w:val="000C3746"/>
    <w:rsid w:val="000C3F2D"/>
    <w:rsid w:val="000C4E97"/>
    <w:rsid w:val="000C6EBD"/>
    <w:rsid w:val="000C72FB"/>
    <w:rsid w:val="000D054F"/>
    <w:rsid w:val="000D072C"/>
    <w:rsid w:val="000D07A8"/>
    <w:rsid w:val="000D0D33"/>
    <w:rsid w:val="000D119B"/>
    <w:rsid w:val="000D128B"/>
    <w:rsid w:val="000D1358"/>
    <w:rsid w:val="000D319B"/>
    <w:rsid w:val="000D3923"/>
    <w:rsid w:val="000D4021"/>
    <w:rsid w:val="000D544B"/>
    <w:rsid w:val="000D5487"/>
    <w:rsid w:val="000D5C58"/>
    <w:rsid w:val="000D6575"/>
    <w:rsid w:val="000D6DBD"/>
    <w:rsid w:val="000D7209"/>
    <w:rsid w:val="000D742F"/>
    <w:rsid w:val="000D7C9C"/>
    <w:rsid w:val="000D7F54"/>
    <w:rsid w:val="000E0274"/>
    <w:rsid w:val="000E06F1"/>
    <w:rsid w:val="000E1624"/>
    <w:rsid w:val="000E20BB"/>
    <w:rsid w:val="000E286A"/>
    <w:rsid w:val="000E31CF"/>
    <w:rsid w:val="000E3595"/>
    <w:rsid w:val="000E36E0"/>
    <w:rsid w:val="000E4097"/>
    <w:rsid w:val="000E4189"/>
    <w:rsid w:val="000E4512"/>
    <w:rsid w:val="000E4514"/>
    <w:rsid w:val="000E483D"/>
    <w:rsid w:val="000E48F3"/>
    <w:rsid w:val="000E4F41"/>
    <w:rsid w:val="000E5002"/>
    <w:rsid w:val="000E5217"/>
    <w:rsid w:val="000E5BA1"/>
    <w:rsid w:val="000E70C1"/>
    <w:rsid w:val="000E7B68"/>
    <w:rsid w:val="000F085B"/>
    <w:rsid w:val="000F0946"/>
    <w:rsid w:val="000F0FD1"/>
    <w:rsid w:val="000F1255"/>
    <w:rsid w:val="000F147E"/>
    <w:rsid w:val="000F1A8E"/>
    <w:rsid w:val="000F1B22"/>
    <w:rsid w:val="000F21B2"/>
    <w:rsid w:val="000F248A"/>
    <w:rsid w:val="000F2AF7"/>
    <w:rsid w:val="000F2BC6"/>
    <w:rsid w:val="000F3313"/>
    <w:rsid w:val="000F3955"/>
    <w:rsid w:val="000F482F"/>
    <w:rsid w:val="000F49A9"/>
    <w:rsid w:val="000F4FF9"/>
    <w:rsid w:val="000F5358"/>
    <w:rsid w:val="000F6083"/>
    <w:rsid w:val="000F708F"/>
    <w:rsid w:val="000F71FE"/>
    <w:rsid w:val="000F733C"/>
    <w:rsid w:val="000F73C5"/>
    <w:rsid w:val="000F7909"/>
    <w:rsid w:val="0010031C"/>
    <w:rsid w:val="001007C2"/>
    <w:rsid w:val="001007D1"/>
    <w:rsid w:val="00100BEF"/>
    <w:rsid w:val="00101FAA"/>
    <w:rsid w:val="001028CF"/>
    <w:rsid w:val="00102EAC"/>
    <w:rsid w:val="00104413"/>
    <w:rsid w:val="00104916"/>
    <w:rsid w:val="00104FF0"/>
    <w:rsid w:val="0010538B"/>
    <w:rsid w:val="0010572E"/>
    <w:rsid w:val="00105978"/>
    <w:rsid w:val="00105A73"/>
    <w:rsid w:val="00105CB7"/>
    <w:rsid w:val="001064F9"/>
    <w:rsid w:val="00106E6D"/>
    <w:rsid w:val="00107479"/>
    <w:rsid w:val="001116F7"/>
    <w:rsid w:val="001119BF"/>
    <w:rsid w:val="0011279D"/>
    <w:rsid w:val="00112EAE"/>
    <w:rsid w:val="00113153"/>
    <w:rsid w:val="001141D9"/>
    <w:rsid w:val="00114395"/>
    <w:rsid w:val="00114578"/>
    <w:rsid w:val="00115C52"/>
    <w:rsid w:val="001206C7"/>
    <w:rsid w:val="00120DAB"/>
    <w:rsid w:val="00120F1C"/>
    <w:rsid w:val="00121A58"/>
    <w:rsid w:val="00121B74"/>
    <w:rsid w:val="00123AEC"/>
    <w:rsid w:val="00123F88"/>
    <w:rsid w:val="00125A01"/>
    <w:rsid w:val="00126E63"/>
    <w:rsid w:val="00127677"/>
    <w:rsid w:val="00127DEE"/>
    <w:rsid w:val="00127E10"/>
    <w:rsid w:val="00131627"/>
    <w:rsid w:val="00131BAC"/>
    <w:rsid w:val="00132232"/>
    <w:rsid w:val="001326ED"/>
    <w:rsid w:val="00132E5E"/>
    <w:rsid w:val="0013300F"/>
    <w:rsid w:val="00133198"/>
    <w:rsid w:val="001338A4"/>
    <w:rsid w:val="001347C5"/>
    <w:rsid w:val="001352E2"/>
    <w:rsid w:val="00135CEA"/>
    <w:rsid w:val="00137D88"/>
    <w:rsid w:val="00140C6C"/>
    <w:rsid w:val="001418B3"/>
    <w:rsid w:val="00141923"/>
    <w:rsid w:val="00141EA3"/>
    <w:rsid w:val="001422BB"/>
    <w:rsid w:val="00142539"/>
    <w:rsid w:val="00143350"/>
    <w:rsid w:val="001433A9"/>
    <w:rsid w:val="00143457"/>
    <w:rsid w:val="00143D29"/>
    <w:rsid w:val="00143EC2"/>
    <w:rsid w:val="001440BE"/>
    <w:rsid w:val="00144FF3"/>
    <w:rsid w:val="001450AC"/>
    <w:rsid w:val="00145460"/>
    <w:rsid w:val="0014581A"/>
    <w:rsid w:val="00146C9B"/>
    <w:rsid w:val="0014774F"/>
    <w:rsid w:val="00147B68"/>
    <w:rsid w:val="001506FE"/>
    <w:rsid w:val="0015084A"/>
    <w:rsid w:val="00152007"/>
    <w:rsid w:val="00152032"/>
    <w:rsid w:val="001525E8"/>
    <w:rsid w:val="001548E3"/>
    <w:rsid w:val="00155418"/>
    <w:rsid w:val="00155E49"/>
    <w:rsid w:val="00156D4B"/>
    <w:rsid w:val="00156D65"/>
    <w:rsid w:val="00156E15"/>
    <w:rsid w:val="0015705C"/>
    <w:rsid w:val="0015712F"/>
    <w:rsid w:val="001577F7"/>
    <w:rsid w:val="00157CC3"/>
    <w:rsid w:val="00160F25"/>
    <w:rsid w:val="001610F2"/>
    <w:rsid w:val="00161289"/>
    <w:rsid w:val="0016376C"/>
    <w:rsid w:val="00163B8A"/>
    <w:rsid w:val="00163D7C"/>
    <w:rsid w:val="00164A44"/>
    <w:rsid w:val="001650BD"/>
    <w:rsid w:val="00165202"/>
    <w:rsid w:val="001670A5"/>
    <w:rsid w:val="00167CDC"/>
    <w:rsid w:val="00167DA0"/>
    <w:rsid w:val="0017081E"/>
    <w:rsid w:val="00170EF4"/>
    <w:rsid w:val="001715DE"/>
    <w:rsid w:val="00171622"/>
    <w:rsid w:val="00171741"/>
    <w:rsid w:val="0017286A"/>
    <w:rsid w:val="00172FB5"/>
    <w:rsid w:val="001732D3"/>
    <w:rsid w:val="0017344F"/>
    <w:rsid w:val="00173AD9"/>
    <w:rsid w:val="00173D08"/>
    <w:rsid w:val="0017470B"/>
    <w:rsid w:val="001760A9"/>
    <w:rsid w:val="001763E5"/>
    <w:rsid w:val="001764B6"/>
    <w:rsid w:val="00176988"/>
    <w:rsid w:val="00176FF7"/>
    <w:rsid w:val="00177055"/>
    <w:rsid w:val="0017723F"/>
    <w:rsid w:val="001772F6"/>
    <w:rsid w:val="001776BE"/>
    <w:rsid w:val="00177D40"/>
    <w:rsid w:val="001808A3"/>
    <w:rsid w:val="001813AB"/>
    <w:rsid w:val="00181816"/>
    <w:rsid w:val="00181CA6"/>
    <w:rsid w:val="00181ECA"/>
    <w:rsid w:val="001824E8"/>
    <w:rsid w:val="00182EAB"/>
    <w:rsid w:val="001838E7"/>
    <w:rsid w:val="0018405C"/>
    <w:rsid w:val="00184534"/>
    <w:rsid w:val="001846E4"/>
    <w:rsid w:val="0018502A"/>
    <w:rsid w:val="00185EDD"/>
    <w:rsid w:val="001866C8"/>
    <w:rsid w:val="00186E4F"/>
    <w:rsid w:val="00186EE5"/>
    <w:rsid w:val="00187CC8"/>
    <w:rsid w:val="00187CE1"/>
    <w:rsid w:val="0019093C"/>
    <w:rsid w:val="00190A80"/>
    <w:rsid w:val="00191A46"/>
    <w:rsid w:val="00191BB8"/>
    <w:rsid w:val="00192E1E"/>
    <w:rsid w:val="00193075"/>
    <w:rsid w:val="00193128"/>
    <w:rsid w:val="0019319E"/>
    <w:rsid w:val="00193CCE"/>
    <w:rsid w:val="00194134"/>
    <w:rsid w:val="00195420"/>
    <w:rsid w:val="001954AA"/>
    <w:rsid w:val="00195654"/>
    <w:rsid w:val="00195E3D"/>
    <w:rsid w:val="00197931"/>
    <w:rsid w:val="001A058E"/>
    <w:rsid w:val="001A09E0"/>
    <w:rsid w:val="001A09E7"/>
    <w:rsid w:val="001A0ACD"/>
    <w:rsid w:val="001A172E"/>
    <w:rsid w:val="001A1ABD"/>
    <w:rsid w:val="001A1BFA"/>
    <w:rsid w:val="001A22C3"/>
    <w:rsid w:val="001A2D6A"/>
    <w:rsid w:val="001A2E3A"/>
    <w:rsid w:val="001A2F0A"/>
    <w:rsid w:val="001A30A6"/>
    <w:rsid w:val="001A3FE2"/>
    <w:rsid w:val="001A4251"/>
    <w:rsid w:val="001A4BA8"/>
    <w:rsid w:val="001A4F68"/>
    <w:rsid w:val="001A50DC"/>
    <w:rsid w:val="001A5BFC"/>
    <w:rsid w:val="001A5C34"/>
    <w:rsid w:val="001A6953"/>
    <w:rsid w:val="001A6ACC"/>
    <w:rsid w:val="001A7E4C"/>
    <w:rsid w:val="001B0DCA"/>
    <w:rsid w:val="001B0E66"/>
    <w:rsid w:val="001B13DE"/>
    <w:rsid w:val="001B1732"/>
    <w:rsid w:val="001B1A60"/>
    <w:rsid w:val="001B1E2E"/>
    <w:rsid w:val="001B1F1D"/>
    <w:rsid w:val="001B27F6"/>
    <w:rsid w:val="001B38B9"/>
    <w:rsid w:val="001B40A2"/>
    <w:rsid w:val="001B4645"/>
    <w:rsid w:val="001B4D64"/>
    <w:rsid w:val="001B522C"/>
    <w:rsid w:val="001B599A"/>
    <w:rsid w:val="001B5BF3"/>
    <w:rsid w:val="001B6138"/>
    <w:rsid w:val="001B65AD"/>
    <w:rsid w:val="001B698D"/>
    <w:rsid w:val="001B6BDB"/>
    <w:rsid w:val="001B7DBA"/>
    <w:rsid w:val="001B7FEC"/>
    <w:rsid w:val="001C0B97"/>
    <w:rsid w:val="001C0EDD"/>
    <w:rsid w:val="001C0FDC"/>
    <w:rsid w:val="001C11B2"/>
    <w:rsid w:val="001C1B7C"/>
    <w:rsid w:val="001C2662"/>
    <w:rsid w:val="001C33EB"/>
    <w:rsid w:val="001C39D1"/>
    <w:rsid w:val="001C3A49"/>
    <w:rsid w:val="001C406A"/>
    <w:rsid w:val="001C43F1"/>
    <w:rsid w:val="001C5251"/>
    <w:rsid w:val="001C6002"/>
    <w:rsid w:val="001C6129"/>
    <w:rsid w:val="001C635A"/>
    <w:rsid w:val="001C6412"/>
    <w:rsid w:val="001C692B"/>
    <w:rsid w:val="001C7853"/>
    <w:rsid w:val="001C7D8A"/>
    <w:rsid w:val="001C7E22"/>
    <w:rsid w:val="001D0DF4"/>
    <w:rsid w:val="001D114A"/>
    <w:rsid w:val="001D1720"/>
    <w:rsid w:val="001D1839"/>
    <w:rsid w:val="001D203F"/>
    <w:rsid w:val="001D2300"/>
    <w:rsid w:val="001D2D16"/>
    <w:rsid w:val="001D2D93"/>
    <w:rsid w:val="001D33F2"/>
    <w:rsid w:val="001D3614"/>
    <w:rsid w:val="001D3AC3"/>
    <w:rsid w:val="001D4416"/>
    <w:rsid w:val="001D469A"/>
    <w:rsid w:val="001D4F5A"/>
    <w:rsid w:val="001D5432"/>
    <w:rsid w:val="001D5C95"/>
    <w:rsid w:val="001D5D93"/>
    <w:rsid w:val="001D5E9E"/>
    <w:rsid w:val="001D63E7"/>
    <w:rsid w:val="001D6796"/>
    <w:rsid w:val="001D6805"/>
    <w:rsid w:val="001D6A6C"/>
    <w:rsid w:val="001D742A"/>
    <w:rsid w:val="001D7801"/>
    <w:rsid w:val="001D79E5"/>
    <w:rsid w:val="001E0A4A"/>
    <w:rsid w:val="001E0C5C"/>
    <w:rsid w:val="001E1928"/>
    <w:rsid w:val="001E2868"/>
    <w:rsid w:val="001E4074"/>
    <w:rsid w:val="001E4A18"/>
    <w:rsid w:val="001E5A1B"/>
    <w:rsid w:val="001E5B76"/>
    <w:rsid w:val="001E6260"/>
    <w:rsid w:val="001E65E4"/>
    <w:rsid w:val="001E6C64"/>
    <w:rsid w:val="001E6D1C"/>
    <w:rsid w:val="001E70E4"/>
    <w:rsid w:val="001E791D"/>
    <w:rsid w:val="001E7A79"/>
    <w:rsid w:val="001E7BE5"/>
    <w:rsid w:val="001F0F30"/>
    <w:rsid w:val="001F1038"/>
    <w:rsid w:val="001F1659"/>
    <w:rsid w:val="001F1B62"/>
    <w:rsid w:val="001F2EFE"/>
    <w:rsid w:val="001F2F04"/>
    <w:rsid w:val="001F4635"/>
    <w:rsid w:val="001F49AE"/>
    <w:rsid w:val="001F4F28"/>
    <w:rsid w:val="001F5807"/>
    <w:rsid w:val="001F5F31"/>
    <w:rsid w:val="001F6188"/>
    <w:rsid w:val="001F676D"/>
    <w:rsid w:val="001F7557"/>
    <w:rsid w:val="001F7AA0"/>
    <w:rsid w:val="00200111"/>
    <w:rsid w:val="002016A8"/>
    <w:rsid w:val="002024B7"/>
    <w:rsid w:val="00202511"/>
    <w:rsid w:val="002025FE"/>
    <w:rsid w:val="00202695"/>
    <w:rsid w:val="002035AF"/>
    <w:rsid w:val="0020402F"/>
    <w:rsid w:val="00205526"/>
    <w:rsid w:val="002058D5"/>
    <w:rsid w:val="00205BC0"/>
    <w:rsid w:val="0021001B"/>
    <w:rsid w:val="002109CF"/>
    <w:rsid w:val="00210A15"/>
    <w:rsid w:val="0021217E"/>
    <w:rsid w:val="00212A2D"/>
    <w:rsid w:val="002133D8"/>
    <w:rsid w:val="002136AC"/>
    <w:rsid w:val="0021426C"/>
    <w:rsid w:val="002147F8"/>
    <w:rsid w:val="00215705"/>
    <w:rsid w:val="00215978"/>
    <w:rsid w:val="00215C7E"/>
    <w:rsid w:val="00216113"/>
    <w:rsid w:val="0021668A"/>
    <w:rsid w:val="00217547"/>
    <w:rsid w:val="00220080"/>
    <w:rsid w:val="002207D5"/>
    <w:rsid w:val="00220F3C"/>
    <w:rsid w:val="00221D76"/>
    <w:rsid w:val="002220A3"/>
    <w:rsid w:val="002220A6"/>
    <w:rsid w:val="002225D6"/>
    <w:rsid w:val="0022270E"/>
    <w:rsid w:val="002234C4"/>
    <w:rsid w:val="0022408C"/>
    <w:rsid w:val="0022426C"/>
    <w:rsid w:val="00224AB5"/>
    <w:rsid w:val="00224BD2"/>
    <w:rsid w:val="00225217"/>
    <w:rsid w:val="00225B79"/>
    <w:rsid w:val="00225FA4"/>
    <w:rsid w:val="00226017"/>
    <w:rsid w:val="0022666F"/>
    <w:rsid w:val="00226C84"/>
    <w:rsid w:val="0022758F"/>
    <w:rsid w:val="002278C3"/>
    <w:rsid w:val="00227CA5"/>
    <w:rsid w:val="002322DA"/>
    <w:rsid w:val="002331D7"/>
    <w:rsid w:val="00233C38"/>
    <w:rsid w:val="00233DEA"/>
    <w:rsid w:val="002343F8"/>
    <w:rsid w:val="00234B3C"/>
    <w:rsid w:val="00235852"/>
    <w:rsid w:val="00235C8D"/>
    <w:rsid w:val="00236518"/>
    <w:rsid w:val="00237B32"/>
    <w:rsid w:val="00237B63"/>
    <w:rsid w:val="0024053B"/>
    <w:rsid w:val="0024146A"/>
    <w:rsid w:val="00241529"/>
    <w:rsid w:val="002424C4"/>
    <w:rsid w:val="00242F7B"/>
    <w:rsid w:val="00244782"/>
    <w:rsid w:val="0024496F"/>
    <w:rsid w:val="00244BC4"/>
    <w:rsid w:val="0024565B"/>
    <w:rsid w:val="00245815"/>
    <w:rsid w:val="00245F56"/>
    <w:rsid w:val="00246AE8"/>
    <w:rsid w:val="00246B9B"/>
    <w:rsid w:val="00246CCD"/>
    <w:rsid w:val="00246E05"/>
    <w:rsid w:val="002507F5"/>
    <w:rsid w:val="00250D6F"/>
    <w:rsid w:val="002512DD"/>
    <w:rsid w:val="002523EC"/>
    <w:rsid w:val="00252724"/>
    <w:rsid w:val="00252D35"/>
    <w:rsid w:val="002539D3"/>
    <w:rsid w:val="00253B21"/>
    <w:rsid w:val="00253B45"/>
    <w:rsid w:val="0025462B"/>
    <w:rsid w:val="002560BD"/>
    <w:rsid w:val="00256748"/>
    <w:rsid w:val="002569E9"/>
    <w:rsid w:val="00256F00"/>
    <w:rsid w:val="00256F17"/>
    <w:rsid w:val="0025709B"/>
    <w:rsid w:val="0025751A"/>
    <w:rsid w:val="00257EDE"/>
    <w:rsid w:val="00260370"/>
    <w:rsid w:val="00260DBB"/>
    <w:rsid w:val="0026122B"/>
    <w:rsid w:val="00261952"/>
    <w:rsid w:val="00261EC2"/>
    <w:rsid w:val="002625B0"/>
    <w:rsid w:val="00263B82"/>
    <w:rsid w:val="002659B3"/>
    <w:rsid w:val="002663A4"/>
    <w:rsid w:val="00266C2C"/>
    <w:rsid w:val="00267051"/>
    <w:rsid w:val="0026710D"/>
    <w:rsid w:val="002673DC"/>
    <w:rsid w:val="002677A4"/>
    <w:rsid w:val="00267FE1"/>
    <w:rsid w:val="00270C1B"/>
    <w:rsid w:val="00271005"/>
    <w:rsid w:val="00272546"/>
    <w:rsid w:val="00272C28"/>
    <w:rsid w:val="0027346F"/>
    <w:rsid w:val="002737FE"/>
    <w:rsid w:val="00273FE2"/>
    <w:rsid w:val="0027407A"/>
    <w:rsid w:val="0027463C"/>
    <w:rsid w:val="00274F81"/>
    <w:rsid w:val="00275992"/>
    <w:rsid w:val="00276247"/>
    <w:rsid w:val="002762DF"/>
    <w:rsid w:val="00276A79"/>
    <w:rsid w:val="002771C1"/>
    <w:rsid w:val="0028079F"/>
    <w:rsid w:val="002807B5"/>
    <w:rsid w:val="002818E5"/>
    <w:rsid w:val="00281A0C"/>
    <w:rsid w:val="00281A7D"/>
    <w:rsid w:val="00282BE3"/>
    <w:rsid w:val="00283714"/>
    <w:rsid w:val="00284D15"/>
    <w:rsid w:val="00285576"/>
    <w:rsid w:val="00285E2D"/>
    <w:rsid w:val="00285E9B"/>
    <w:rsid w:val="00285FA7"/>
    <w:rsid w:val="002863D8"/>
    <w:rsid w:val="00286C93"/>
    <w:rsid w:val="002875FE"/>
    <w:rsid w:val="00287D39"/>
    <w:rsid w:val="002907F8"/>
    <w:rsid w:val="00290B0F"/>
    <w:rsid w:val="002911E8"/>
    <w:rsid w:val="0029248E"/>
    <w:rsid w:val="002928DF"/>
    <w:rsid w:val="00292B3F"/>
    <w:rsid w:val="00292F63"/>
    <w:rsid w:val="00293703"/>
    <w:rsid w:val="00294261"/>
    <w:rsid w:val="0029447D"/>
    <w:rsid w:val="00295203"/>
    <w:rsid w:val="0029548E"/>
    <w:rsid w:val="00295D2B"/>
    <w:rsid w:val="00296A9D"/>
    <w:rsid w:val="00297199"/>
    <w:rsid w:val="00297810"/>
    <w:rsid w:val="00297A11"/>
    <w:rsid w:val="002A09B8"/>
    <w:rsid w:val="002A1DE2"/>
    <w:rsid w:val="002A1EED"/>
    <w:rsid w:val="002A2371"/>
    <w:rsid w:val="002A42AD"/>
    <w:rsid w:val="002A4FC0"/>
    <w:rsid w:val="002A5643"/>
    <w:rsid w:val="002A6AD2"/>
    <w:rsid w:val="002A7F80"/>
    <w:rsid w:val="002A7FC4"/>
    <w:rsid w:val="002B080D"/>
    <w:rsid w:val="002B0F71"/>
    <w:rsid w:val="002B10B5"/>
    <w:rsid w:val="002B26E6"/>
    <w:rsid w:val="002B2A1B"/>
    <w:rsid w:val="002B2AE8"/>
    <w:rsid w:val="002B309F"/>
    <w:rsid w:val="002B3553"/>
    <w:rsid w:val="002B3E91"/>
    <w:rsid w:val="002B42AA"/>
    <w:rsid w:val="002B517B"/>
    <w:rsid w:val="002B5E2C"/>
    <w:rsid w:val="002B5F58"/>
    <w:rsid w:val="002B609F"/>
    <w:rsid w:val="002B7170"/>
    <w:rsid w:val="002C11B7"/>
    <w:rsid w:val="002C192C"/>
    <w:rsid w:val="002C1959"/>
    <w:rsid w:val="002C2219"/>
    <w:rsid w:val="002C223B"/>
    <w:rsid w:val="002C2CA2"/>
    <w:rsid w:val="002C2E9D"/>
    <w:rsid w:val="002C3298"/>
    <w:rsid w:val="002C4CD5"/>
    <w:rsid w:val="002C5BE4"/>
    <w:rsid w:val="002C6B47"/>
    <w:rsid w:val="002C72EB"/>
    <w:rsid w:val="002C7358"/>
    <w:rsid w:val="002C73A1"/>
    <w:rsid w:val="002C7CE9"/>
    <w:rsid w:val="002D1042"/>
    <w:rsid w:val="002D20F8"/>
    <w:rsid w:val="002D277F"/>
    <w:rsid w:val="002D3C47"/>
    <w:rsid w:val="002D4B36"/>
    <w:rsid w:val="002D59C1"/>
    <w:rsid w:val="002D5CB0"/>
    <w:rsid w:val="002D606C"/>
    <w:rsid w:val="002D6088"/>
    <w:rsid w:val="002D6603"/>
    <w:rsid w:val="002D6966"/>
    <w:rsid w:val="002E0554"/>
    <w:rsid w:val="002E0E5D"/>
    <w:rsid w:val="002E11C3"/>
    <w:rsid w:val="002E1312"/>
    <w:rsid w:val="002E1538"/>
    <w:rsid w:val="002E1910"/>
    <w:rsid w:val="002E1C56"/>
    <w:rsid w:val="002E1EC7"/>
    <w:rsid w:val="002E2B3C"/>
    <w:rsid w:val="002E2D38"/>
    <w:rsid w:val="002E3864"/>
    <w:rsid w:val="002E464F"/>
    <w:rsid w:val="002E4AC5"/>
    <w:rsid w:val="002E660A"/>
    <w:rsid w:val="002E7118"/>
    <w:rsid w:val="002E71CC"/>
    <w:rsid w:val="002E7248"/>
    <w:rsid w:val="002F05E0"/>
    <w:rsid w:val="002F074F"/>
    <w:rsid w:val="002F1718"/>
    <w:rsid w:val="002F1A06"/>
    <w:rsid w:val="002F1CE7"/>
    <w:rsid w:val="002F2440"/>
    <w:rsid w:val="002F2DC1"/>
    <w:rsid w:val="002F2EF1"/>
    <w:rsid w:val="002F3EE0"/>
    <w:rsid w:val="002F44F4"/>
    <w:rsid w:val="002F4BA1"/>
    <w:rsid w:val="002F52F6"/>
    <w:rsid w:val="002F542C"/>
    <w:rsid w:val="002F61AE"/>
    <w:rsid w:val="002F6311"/>
    <w:rsid w:val="002F78DE"/>
    <w:rsid w:val="002F7FEF"/>
    <w:rsid w:val="00300771"/>
    <w:rsid w:val="00300AAF"/>
    <w:rsid w:val="00300D24"/>
    <w:rsid w:val="00300D70"/>
    <w:rsid w:val="0030130C"/>
    <w:rsid w:val="00301CF7"/>
    <w:rsid w:val="0030439B"/>
    <w:rsid w:val="0030452D"/>
    <w:rsid w:val="00304694"/>
    <w:rsid w:val="003047C8"/>
    <w:rsid w:val="0030494F"/>
    <w:rsid w:val="00304B41"/>
    <w:rsid w:val="00304E33"/>
    <w:rsid w:val="00305292"/>
    <w:rsid w:val="003064CD"/>
    <w:rsid w:val="003066ED"/>
    <w:rsid w:val="00306A4C"/>
    <w:rsid w:val="00306B43"/>
    <w:rsid w:val="00307A7F"/>
    <w:rsid w:val="00307BEF"/>
    <w:rsid w:val="0031045B"/>
    <w:rsid w:val="003105E9"/>
    <w:rsid w:val="003107D4"/>
    <w:rsid w:val="00310F87"/>
    <w:rsid w:val="00311BA8"/>
    <w:rsid w:val="00312315"/>
    <w:rsid w:val="0031264E"/>
    <w:rsid w:val="00313033"/>
    <w:rsid w:val="003135A8"/>
    <w:rsid w:val="003139F9"/>
    <w:rsid w:val="00314A1D"/>
    <w:rsid w:val="00314BBE"/>
    <w:rsid w:val="00314C52"/>
    <w:rsid w:val="00314DC3"/>
    <w:rsid w:val="00314FA1"/>
    <w:rsid w:val="003153F5"/>
    <w:rsid w:val="0031577D"/>
    <w:rsid w:val="003159F2"/>
    <w:rsid w:val="0031794E"/>
    <w:rsid w:val="00320517"/>
    <w:rsid w:val="00320E4D"/>
    <w:rsid w:val="00321A83"/>
    <w:rsid w:val="00321AF8"/>
    <w:rsid w:val="00321FD9"/>
    <w:rsid w:val="003220AA"/>
    <w:rsid w:val="00322270"/>
    <w:rsid w:val="003229BF"/>
    <w:rsid w:val="003229F4"/>
    <w:rsid w:val="003229FE"/>
    <w:rsid w:val="00323128"/>
    <w:rsid w:val="00323434"/>
    <w:rsid w:val="00323556"/>
    <w:rsid w:val="00323C42"/>
    <w:rsid w:val="00323FFA"/>
    <w:rsid w:val="00324007"/>
    <w:rsid w:val="003257B1"/>
    <w:rsid w:val="00325A58"/>
    <w:rsid w:val="00325D30"/>
    <w:rsid w:val="00326F20"/>
    <w:rsid w:val="0032704E"/>
    <w:rsid w:val="0032748E"/>
    <w:rsid w:val="00327A1A"/>
    <w:rsid w:val="00327AE5"/>
    <w:rsid w:val="00327B4D"/>
    <w:rsid w:val="00327CA3"/>
    <w:rsid w:val="00327DC9"/>
    <w:rsid w:val="00327FD4"/>
    <w:rsid w:val="00330431"/>
    <w:rsid w:val="00330DC3"/>
    <w:rsid w:val="003310CA"/>
    <w:rsid w:val="003314F9"/>
    <w:rsid w:val="003318A3"/>
    <w:rsid w:val="0033210D"/>
    <w:rsid w:val="003323F0"/>
    <w:rsid w:val="0033252F"/>
    <w:rsid w:val="0033263C"/>
    <w:rsid w:val="00332A40"/>
    <w:rsid w:val="00332D96"/>
    <w:rsid w:val="00332F25"/>
    <w:rsid w:val="00333732"/>
    <w:rsid w:val="00333CEC"/>
    <w:rsid w:val="00334103"/>
    <w:rsid w:val="0033411D"/>
    <w:rsid w:val="00334F28"/>
    <w:rsid w:val="00335501"/>
    <w:rsid w:val="003358E3"/>
    <w:rsid w:val="00335FE9"/>
    <w:rsid w:val="003362E0"/>
    <w:rsid w:val="00336AF9"/>
    <w:rsid w:val="00337330"/>
    <w:rsid w:val="003377BA"/>
    <w:rsid w:val="00340174"/>
    <w:rsid w:val="003402F7"/>
    <w:rsid w:val="00340631"/>
    <w:rsid w:val="003407B9"/>
    <w:rsid w:val="0034148B"/>
    <w:rsid w:val="00342DCF"/>
    <w:rsid w:val="003436BF"/>
    <w:rsid w:val="00343BD4"/>
    <w:rsid w:val="00343DAA"/>
    <w:rsid w:val="00343DE7"/>
    <w:rsid w:val="00344636"/>
    <w:rsid w:val="00344F19"/>
    <w:rsid w:val="003457AE"/>
    <w:rsid w:val="00346032"/>
    <w:rsid w:val="00346695"/>
    <w:rsid w:val="0034698C"/>
    <w:rsid w:val="00347E25"/>
    <w:rsid w:val="00350466"/>
    <w:rsid w:val="0035130A"/>
    <w:rsid w:val="003513C0"/>
    <w:rsid w:val="003515C4"/>
    <w:rsid w:val="00351903"/>
    <w:rsid w:val="00351E30"/>
    <w:rsid w:val="00352026"/>
    <w:rsid w:val="00352248"/>
    <w:rsid w:val="003524F1"/>
    <w:rsid w:val="003535CA"/>
    <w:rsid w:val="00353A67"/>
    <w:rsid w:val="00354169"/>
    <w:rsid w:val="003543A3"/>
    <w:rsid w:val="0035479B"/>
    <w:rsid w:val="00354A52"/>
    <w:rsid w:val="00355254"/>
    <w:rsid w:val="00356BA0"/>
    <w:rsid w:val="00357849"/>
    <w:rsid w:val="00357BBE"/>
    <w:rsid w:val="00357F84"/>
    <w:rsid w:val="00360A6E"/>
    <w:rsid w:val="0036169C"/>
    <w:rsid w:val="00362804"/>
    <w:rsid w:val="00362CCB"/>
    <w:rsid w:val="003632BE"/>
    <w:rsid w:val="00363471"/>
    <w:rsid w:val="003635B6"/>
    <w:rsid w:val="00363C14"/>
    <w:rsid w:val="003650FC"/>
    <w:rsid w:val="00365AD4"/>
    <w:rsid w:val="00365BDB"/>
    <w:rsid w:val="0036719E"/>
    <w:rsid w:val="00367CC7"/>
    <w:rsid w:val="00367F80"/>
    <w:rsid w:val="00371716"/>
    <w:rsid w:val="003724CE"/>
    <w:rsid w:val="00372842"/>
    <w:rsid w:val="00372859"/>
    <w:rsid w:val="003728AF"/>
    <w:rsid w:val="0037399C"/>
    <w:rsid w:val="00374566"/>
    <w:rsid w:val="003748D4"/>
    <w:rsid w:val="003749CB"/>
    <w:rsid w:val="00375078"/>
    <w:rsid w:val="0037608C"/>
    <w:rsid w:val="00376681"/>
    <w:rsid w:val="00377AEF"/>
    <w:rsid w:val="00377E8D"/>
    <w:rsid w:val="00377F05"/>
    <w:rsid w:val="00377F1D"/>
    <w:rsid w:val="00381A0B"/>
    <w:rsid w:val="003828F1"/>
    <w:rsid w:val="00384E19"/>
    <w:rsid w:val="00385C8B"/>
    <w:rsid w:val="00386EE4"/>
    <w:rsid w:val="00387E5D"/>
    <w:rsid w:val="00390E95"/>
    <w:rsid w:val="0039116F"/>
    <w:rsid w:val="003911D5"/>
    <w:rsid w:val="00391349"/>
    <w:rsid w:val="00391611"/>
    <w:rsid w:val="00391C8F"/>
    <w:rsid w:val="003920EB"/>
    <w:rsid w:val="003921D9"/>
    <w:rsid w:val="003921F3"/>
    <w:rsid w:val="0039228D"/>
    <w:rsid w:val="003927F2"/>
    <w:rsid w:val="00392C02"/>
    <w:rsid w:val="003939A4"/>
    <w:rsid w:val="00393DCB"/>
    <w:rsid w:val="00393EA8"/>
    <w:rsid w:val="00394303"/>
    <w:rsid w:val="00394D60"/>
    <w:rsid w:val="003954EA"/>
    <w:rsid w:val="00396EFB"/>
    <w:rsid w:val="0039744A"/>
    <w:rsid w:val="00397C31"/>
    <w:rsid w:val="00397F75"/>
    <w:rsid w:val="003A066E"/>
    <w:rsid w:val="003A06E9"/>
    <w:rsid w:val="003A0E4F"/>
    <w:rsid w:val="003A15DD"/>
    <w:rsid w:val="003A23C3"/>
    <w:rsid w:val="003A2D19"/>
    <w:rsid w:val="003A3017"/>
    <w:rsid w:val="003A3323"/>
    <w:rsid w:val="003A3454"/>
    <w:rsid w:val="003A348F"/>
    <w:rsid w:val="003A41E9"/>
    <w:rsid w:val="003A532D"/>
    <w:rsid w:val="003A63DC"/>
    <w:rsid w:val="003A6732"/>
    <w:rsid w:val="003A6E70"/>
    <w:rsid w:val="003A7A53"/>
    <w:rsid w:val="003A7DE8"/>
    <w:rsid w:val="003B055B"/>
    <w:rsid w:val="003B059C"/>
    <w:rsid w:val="003B084B"/>
    <w:rsid w:val="003B22F3"/>
    <w:rsid w:val="003B25F8"/>
    <w:rsid w:val="003B3524"/>
    <w:rsid w:val="003B377F"/>
    <w:rsid w:val="003B3DF0"/>
    <w:rsid w:val="003B412F"/>
    <w:rsid w:val="003B54A1"/>
    <w:rsid w:val="003B54D2"/>
    <w:rsid w:val="003B568E"/>
    <w:rsid w:val="003B5B80"/>
    <w:rsid w:val="003B6D34"/>
    <w:rsid w:val="003B70B9"/>
    <w:rsid w:val="003B7A44"/>
    <w:rsid w:val="003C019F"/>
    <w:rsid w:val="003C0CB1"/>
    <w:rsid w:val="003C1EF9"/>
    <w:rsid w:val="003C2033"/>
    <w:rsid w:val="003C20C4"/>
    <w:rsid w:val="003C266C"/>
    <w:rsid w:val="003C28B3"/>
    <w:rsid w:val="003C3818"/>
    <w:rsid w:val="003C499E"/>
    <w:rsid w:val="003C4BA9"/>
    <w:rsid w:val="003C4D89"/>
    <w:rsid w:val="003C54D8"/>
    <w:rsid w:val="003C5892"/>
    <w:rsid w:val="003C6A88"/>
    <w:rsid w:val="003C6C6A"/>
    <w:rsid w:val="003C6D2C"/>
    <w:rsid w:val="003C7585"/>
    <w:rsid w:val="003C7A80"/>
    <w:rsid w:val="003D0459"/>
    <w:rsid w:val="003D057C"/>
    <w:rsid w:val="003D0B0B"/>
    <w:rsid w:val="003D1021"/>
    <w:rsid w:val="003D1B83"/>
    <w:rsid w:val="003D1BD3"/>
    <w:rsid w:val="003D254F"/>
    <w:rsid w:val="003D30FF"/>
    <w:rsid w:val="003D45B4"/>
    <w:rsid w:val="003D4D41"/>
    <w:rsid w:val="003D4DFE"/>
    <w:rsid w:val="003D51E2"/>
    <w:rsid w:val="003D5231"/>
    <w:rsid w:val="003D537A"/>
    <w:rsid w:val="003D5452"/>
    <w:rsid w:val="003D6E83"/>
    <w:rsid w:val="003D7115"/>
    <w:rsid w:val="003D734A"/>
    <w:rsid w:val="003D7985"/>
    <w:rsid w:val="003D7AA3"/>
    <w:rsid w:val="003D7D46"/>
    <w:rsid w:val="003E0F34"/>
    <w:rsid w:val="003E0FB9"/>
    <w:rsid w:val="003E1D37"/>
    <w:rsid w:val="003E2022"/>
    <w:rsid w:val="003E349B"/>
    <w:rsid w:val="003E458C"/>
    <w:rsid w:val="003E4679"/>
    <w:rsid w:val="003E4BF6"/>
    <w:rsid w:val="003E59C5"/>
    <w:rsid w:val="003E5BDC"/>
    <w:rsid w:val="003E5BFB"/>
    <w:rsid w:val="003E5F17"/>
    <w:rsid w:val="003E6C76"/>
    <w:rsid w:val="003E7439"/>
    <w:rsid w:val="003F00A0"/>
    <w:rsid w:val="003F0A84"/>
    <w:rsid w:val="003F18D4"/>
    <w:rsid w:val="003F3C78"/>
    <w:rsid w:val="003F3E3A"/>
    <w:rsid w:val="003F3FF4"/>
    <w:rsid w:val="003F5B16"/>
    <w:rsid w:val="003F5F65"/>
    <w:rsid w:val="003F79F0"/>
    <w:rsid w:val="00400C17"/>
    <w:rsid w:val="004013B8"/>
    <w:rsid w:val="00401605"/>
    <w:rsid w:val="00401CD7"/>
    <w:rsid w:val="00402401"/>
    <w:rsid w:val="00402DC5"/>
    <w:rsid w:val="004031D3"/>
    <w:rsid w:val="00403359"/>
    <w:rsid w:val="004040AD"/>
    <w:rsid w:val="00404879"/>
    <w:rsid w:val="00404AA7"/>
    <w:rsid w:val="004052C9"/>
    <w:rsid w:val="00405490"/>
    <w:rsid w:val="0040570D"/>
    <w:rsid w:val="004064BA"/>
    <w:rsid w:val="00406F73"/>
    <w:rsid w:val="0040719A"/>
    <w:rsid w:val="00407BC1"/>
    <w:rsid w:val="00407CA5"/>
    <w:rsid w:val="00410422"/>
    <w:rsid w:val="00410A95"/>
    <w:rsid w:val="00410ED6"/>
    <w:rsid w:val="00411AC7"/>
    <w:rsid w:val="004123BA"/>
    <w:rsid w:val="004123F9"/>
    <w:rsid w:val="004125E6"/>
    <w:rsid w:val="00412992"/>
    <w:rsid w:val="004139AA"/>
    <w:rsid w:val="00414571"/>
    <w:rsid w:val="00414610"/>
    <w:rsid w:val="004153B9"/>
    <w:rsid w:val="00415F03"/>
    <w:rsid w:val="0041705C"/>
    <w:rsid w:val="00420C9A"/>
    <w:rsid w:val="004210CA"/>
    <w:rsid w:val="004223F1"/>
    <w:rsid w:val="00422B08"/>
    <w:rsid w:val="00422E40"/>
    <w:rsid w:val="004234AA"/>
    <w:rsid w:val="004235B4"/>
    <w:rsid w:val="004236FC"/>
    <w:rsid w:val="004240B1"/>
    <w:rsid w:val="0042459B"/>
    <w:rsid w:val="0042543E"/>
    <w:rsid w:val="004254B9"/>
    <w:rsid w:val="00425786"/>
    <w:rsid w:val="004268C0"/>
    <w:rsid w:val="00426A55"/>
    <w:rsid w:val="00426CAE"/>
    <w:rsid w:val="00426E14"/>
    <w:rsid w:val="00427770"/>
    <w:rsid w:val="00430503"/>
    <w:rsid w:val="00430638"/>
    <w:rsid w:val="00430A13"/>
    <w:rsid w:val="0043282D"/>
    <w:rsid w:val="00432EBC"/>
    <w:rsid w:val="004330D0"/>
    <w:rsid w:val="00433425"/>
    <w:rsid w:val="004335DE"/>
    <w:rsid w:val="00433D59"/>
    <w:rsid w:val="00433F81"/>
    <w:rsid w:val="00434300"/>
    <w:rsid w:val="00434A95"/>
    <w:rsid w:val="00434B3E"/>
    <w:rsid w:val="00435FA2"/>
    <w:rsid w:val="004364A6"/>
    <w:rsid w:val="00440C66"/>
    <w:rsid w:val="00440F85"/>
    <w:rsid w:val="004410D5"/>
    <w:rsid w:val="00441160"/>
    <w:rsid w:val="004422C2"/>
    <w:rsid w:val="00443E59"/>
    <w:rsid w:val="004442F4"/>
    <w:rsid w:val="004445E5"/>
    <w:rsid w:val="0044466F"/>
    <w:rsid w:val="00444FFF"/>
    <w:rsid w:val="0044508F"/>
    <w:rsid w:val="00445EC2"/>
    <w:rsid w:val="004460A6"/>
    <w:rsid w:val="00446683"/>
    <w:rsid w:val="0044672D"/>
    <w:rsid w:val="004468E7"/>
    <w:rsid w:val="00450B14"/>
    <w:rsid w:val="00451767"/>
    <w:rsid w:val="00451C60"/>
    <w:rsid w:val="00452A78"/>
    <w:rsid w:val="00452BF0"/>
    <w:rsid w:val="004535B0"/>
    <w:rsid w:val="0045399C"/>
    <w:rsid w:val="00453A06"/>
    <w:rsid w:val="00453AE6"/>
    <w:rsid w:val="00453E61"/>
    <w:rsid w:val="00453EA1"/>
    <w:rsid w:val="0045515B"/>
    <w:rsid w:val="00455C98"/>
    <w:rsid w:val="00456BD3"/>
    <w:rsid w:val="0045792F"/>
    <w:rsid w:val="00457A45"/>
    <w:rsid w:val="00460170"/>
    <w:rsid w:val="00460515"/>
    <w:rsid w:val="00460B63"/>
    <w:rsid w:val="00460BB1"/>
    <w:rsid w:val="00460DF0"/>
    <w:rsid w:val="004610B0"/>
    <w:rsid w:val="004614DD"/>
    <w:rsid w:val="00461C32"/>
    <w:rsid w:val="00461E03"/>
    <w:rsid w:val="00462DBF"/>
    <w:rsid w:val="004634AD"/>
    <w:rsid w:val="004636FB"/>
    <w:rsid w:val="00463B30"/>
    <w:rsid w:val="00463DA8"/>
    <w:rsid w:val="00463F24"/>
    <w:rsid w:val="00464019"/>
    <w:rsid w:val="004640C6"/>
    <w:rsid w:val="004642A5"/>
    <w:rsid w:val="0046455C"/>
    <w:rsid w:val="004651E3"/>
    <w:rsid w:val="00465800"/>
    <w:rsid w:val="00465C6D"/>
    <w:rsid w:val="0046625E"/>
    <w:rsid w:val="00467046"/>
    <w:rsid w:val="00470F40"/>
    <w:rsid w:val="004710F3"/>
    <w:rsid w:val="0047156F"/>
    <w:rsid w:val="004721E2"/>
    <w:rsid w:val="004728AD"/>
    <w:rsid w:val="00472971"/>
    <w:rsid w:val="00472BC6"/>
    <w:rsid w:val="00473B04"/>
    <w:rsid w:val="004743F4"/>
    <w:rsid w:val="00474405"/>
    <w:rsid w:val="00475AB7"/>
    <w:rsid w:val="00475E6C"/>
    <w:rsid w:val="00475EBC"/>
    <w:rsid w:val="004763AE"/>
    <w:rsid w:val="004766AD"/>
    <w:rsid w:val="00477BE1"/>
    <w:rsid w:val="00477C92"/>
    <w:rsid w:val="00477D4C"/>
    <w:rsid w:val="0048000D"/>
    <w:rsid w:val="004804A1"/>
    <w:rsid w:val="004807F8"/>
    <w:rsid w:val="00480D0D"/>
    <w:rsid w:val="00480E38"/>
    <w:rsid w:val="00482769"/>
    <w:rsid w:val="00482CA7"/>
    <w:rsid w:val="00483051"/>
    <w:rsid w:val="00484823"/>
    <w:rsid w:val="00485114"/>
    <w:rsid w:val="004868E6"/>
    <w:rsid w:val="00486A22"/>
    <w:rsid w:val="00487FA8"/>
    <w:rsid w:val="00490102"/>
    <w:rsid w:val="004905DB"/>
    <w:rsid w:val="00491E1C"/>
    <w:rsid w:val="00492B32"/>
    <w:rsid w:val="00492C34"/>
    <w:rsid w:val="004938F7"/>
    <w:rsid w:val="00494541"/>
    <w:rsid w:val="004952BE"/>
    <w:rsid w:val="004A003A"/>
    <w:rsid w:val="004A0AB7"/>
    <w:rsid w:val="004A0C34"/>
    <w:rsid w:val="004A1769"/>
    <w:rsid w:val="004A1A4C"/>
    <w:rsid w:val="004A23D8"/>
    <w:rsid w:val="004A277C"/>
    <w:rsid w:val="004A2813"/>
    <w:rsid w:val="004A305A"/>
    <w:rsid w:val="004A30B3"/>
    <w:rsid w:val="004A3D3A"/>
    <w:rsid w:val="004A547A"/>
    <w:rsid w:val="004A590B"/>
    <w:rsid w:val="004A5A13"/>
    <w:rsid w:val="004A6F05"/>
    <w:rsid w:val="004A78C8"/>
    <w:rsid w:val="004B1146"/>
    <w:rsid w:val="004B1407"/>
    <w:rsid w:val="004B15A0"/>
    <w:rsid w:val="004B1D1C"/>
    <w:rsid w:val="004B1FB4"/>
    <w:rsid w:val="004B20E6"/>
    <w:rsid w:val="004B2921"/>
    <w:rsid w:val="004B2B20"/>
    <w:rsid w:val="004B31D7"/>
    <w:rsid w:val="004B45C0"/>
    <w:rsid w:val="004B4F73"/>
    <w:rsid w:val="004B508B"/>
    <w:rsid w:val="004B5242"/>
    <w:rsid w:val="004B5304"/>
    <w:rsid w:val="004B5666"/>
    <w:rsid w:val="004B6689"/>
    <w:rsid w:val="004B6693"/>
    <w:rsid w:val="004B6A2C"/>
    <w:rsid w:val="004B6DA2"/>
    <w:rsid w:val="004B6FBE"/>
    <w:rsid w:val="004B7641"/>
    <w:rsid w:val="004B7C33"/>
    <w:rsid w:val="004C0010"/>
    <w:rsid w:val="004C016E"/>
    <w:rsid w:val="004C06E9"/>
    <w:rsid w:val="004C0701"/>
    <w:rsid w:val="004C0B15"/>
    <w:rsid w:val="004C0F94"/>
    <w:rsid w:val="004C1CC2"/>
    <w:rsid w:val="004C2451"/>
    <w:rsid w:val="004C2BE2"/>
    <w:rsid w:val="004C2F79"/>
    <w:rsid w:val="004C34D3"/>
    <w:rsid w:val="004C5CE2"/>
    <w:rsid w:val="004C6F29"/>
    <w:rsid w:val="004C78EA"/>
    <w:rsid w:val="004C79D2"/>
    <w:rsid w:val="004C7E88"/>
    <w:rsid w:val="004D0ABA"/>
    <w:rsid w:val="004D0CFA"/>
    <w:rsid w:val="004D121F"/>
    <w:rsid w:val="004D1840"/>
    <w:rsid w:val="004D1DC2"/>
    <w:rsid w:val="004D2066"/>
    <w:rsid w:val="004D23D8"/>
    <w:rsid w:val="004D317F"/>
    <w:rsid w:val="004D34A2"/>
    <w:rsid w:val="004D3562"/>
    <w:rsid w:val="004D3A65"/>
    <w:rsid w:val="004D41B9"/>
    <w:rsid w:val="004D51F1"/>
    <w:rsid w:val="004D5537"/>
    <w:rsid w:val="004D5714"/>
    <w:rsid w:val="004D57C8"/>
    <w:rsid w:val="004D5F99"/>
    <w:rsid w:val="004D7075"/>
    <w:rsid w:val="004E03C6"/>
    <w:rsid w:val="004E054D"/>
    <w:rsid w:val="004E14AA"/>
    <w:rsid w:val="004E18B0"/>
    <w:rsid w:val="004E1F1A"/>
    <w:rsid w:val="004E30FC"/>
    <w:rsid w:val="004E397D"/>
    <w:rsid w:val="004E3DFC"/>
    <w:rsid w:val="004E46B6"/>
    <w:rsid w:val="004E470C"/>
    <w:rsid w:val="004E4ED3"/>
    <w:rsid w:val="004E6A61"/>
    <w:rsid w:val="004E6BAB"/>
    <w:rsid w:val="004E731A"/>
    <w:rsid w:val="004E7337"/>
    <w:rsid w:val="004E7FCC"/>
    <w:rsid w:val="004F0646"/>
    <w:rsid w:val="004F159A"/>
    <w:rsid w:val="004F191F"/>
    <w:rsid w:val="004F1A13"/>
    <w:rsid w:val="004F2568"/>
    <w:rsid w:val="004F2602"/>
    <w:rsid w:val="004F4D24"/>
    <w:rsid w:val="004F4F93"/>
    <w:rsid w:val="004F5005"/>
    <w:rsid w:val="004F772C"/>
    <w:rsid w:val="005013ED"/>
    <w:rsid w:val="0050280F"/>
    <w:rsid w:val="00502CAC"/>
    <w:rsid w:val="0050338B"/>
    <w:rsid w:val="00503AB2"/>
    <w:rsid w:val="00504016"/>
    <w:rsid w:val="00504BF4"/>
    <w:rsid w:val="005050C5"/>
    <w:rsid w:val="00505365"/>
    <w:rsid w:val="00505A65"/>
    <w:rsid w:val="00506431"/>
    <w:rsid w:val="00506BE4"/>
    <w:rsid w:val="0050708F"/>
    <w:rsid w:val="00510010"/>
    <w:rsid w:val="00510330"/>
    <w:rsid w:val="00511AFE"/>
    <w:rsid w:val="0051231D"/>
    <w:rsid w:val="00512FF7"/>
    <w:rsid w:val="005138BF"/>
    <w:rsid w:val="0051473D"/>
    <w:rsid w:val="00514C9E"/>
    <w:rsid w:val="00515594"/>
    <w:rsid w:val="00515635"/>
    <w:rsid w:val="00516979"/>
    <w:rsid w:val="00517AD1"/>
    <w:rsid w:val="005200F1"/>
    <w:rsid w:val="005205CE"/>
    <w:rsid w:val="005219C2"/>
    <w:rsid w:val="005220D9"/>
    <w:rsid w:val="0052222D"/>
    <w:rsid w:val="00522B09"/>
    <w:rsid w:val="005247B9"/>
    <w:rsid w:val="00524B7A"/>
    <w:rsid w:val="00524E47"/>
    <w:rsid w:val="00525C1F"/>
    <w:rsid w:val="00525D4A"/>
    <w:rsid w:val="0052757D"/>
    <w:rsid w:val="0053016E"/>
    <w:rsid w:val="00530672"/>
    <w:rsid w:val="00531510"/>
    <w:rsid w:val="005328A6"/>
    <w:rsid w:val="005328FD"/>
    <w:rsid w:val="005337C9"/>
    <w:rsid w:val="00533885"/>
    <w:rsid w:val="005346BB"/>
    <w:rsid w:val="005348BD"/>
    <w:rsid w:val="00534E0B"/>
    <w:rsid w:val="0053542A"/>
    <w:rsid w:val="00535A55"/>
    <w:rsid w:val="00536079"/>
    <w:rsid w:val="005367CE"/>
    <w:rsid w:val="00536CB9"/>
    <w:rsid w:val="005377D0"/>
    <w:rsid w:val="00537B1E"/>
    <w:rsid w:val="00541594"/>
    <w:rsid w:val="00541891"/>
    <w:rsid w:val="005422BE"/>
    <w:rsid w:val="005438AD"/>
    <w:rsid w:val="00543D67"/>
    <w:rsid w:val="00544DAB"/>
    <w:rsid w:val="005451E4"/>
    <w:rsid w:val="00545257"/>
    <w:rsid w:val="00547075"/>
    <w:rsid w:val="005476CA"/>
    <w:rsid w:val="005477E0"/>
    <w:rsid w:val="0055012E"/>
    <w:rsid w:val="00551C51"/>
    <w:rsid w:val="00551DAE"/>
    <w:rsid w:val="00551E35"/>
    <w:rsid w:val="005525E4"/>
    <w:rsid w:val="0055278D"/>
    <w:rsid w:val="00553316"/>
    <w:rsid w:val="00554086"/>
    <w:rsid w:val="00554156"/>
    <w:rsid w:val="00554578"/>
    <w:rsid w:val="005552B0"/>
    <w:rsid w:val="0055553F"/>
    <w:rsid w:val="00555770"/>
    <w:rsid w:val="00556D71"/>
    <w:rsid w:val="00557205"/>
    <w:rsid w:val="00557514"/>
    <w:rsid w:val="00557B33"/>
    <w:rsid w:val="00561AA0"/>
    <w:rsid w:val="005624B1"/>
    <w:rsid w:val="00563164"/>
    <w:rsid w:val="005641B2"/>
    <w:rsid w:val="005641E3"/>
    <w:rsid w:val="00564572"/>
    <w:rsid w:val="0056464E"/>
    <w:rsid w:val="005650CE"/>
    <w:rsid w:val="005654C7"/>
    <w:rsid w:val="005663F5"/>
    <w:rsid w:val="00566A8B"/>
    <w:rsid w:val="00566EDC"/>
    <w:rsid w:val="00567153"/>
    <w:rsid w:val="005671CA"/>
    <w:rsid w:val="005676D5"/>
    <w:rsid w:val="005713AC"/>
    <w:rsid w:val="00571645"/>
    <w:rsid w:val="005717AC"/>
    <w:rsid w:val="00571EF3"/>
    <w:rsid w:val="0057209C"/>
    <w:rsid w:val="0057214F"/>
    <w:rsid w:val="0057395D"/>
    <w:rsid w:val="00573A0C"/>
    <w:rsid w:val="00574181"/>
    <w:rsid w:val="00574A51"/>
    <w:rsid w:val="00575236"/>
    <w:rsid w:val="00575923"/>
    <w:rsid w:val="00576748"/>
    <w:rsid w:val="00576769"/>
    <w:rsid w:val="00576E25"/>
    <w:rsid w:val="005772AD"/>
    <w:rsid w:val="005805B2"/>
    <w:rsid w:val="00580C8C"/>
    <w:rsid w:val="0058120B"/>
    <w:rsid w:val="0058126F"/>
    <w:rsid w:val="00582271"/>
    <w:rsid w:val="0058262B"/>
    <w:rsid w:val="00582F5E"/>
    <w:rsid w:val="0058364B"/>
    <w:rsid w:val="00584DA2"/>
    <w:rsid w:val="0058603F"/>
    <w:rsid w:val="005863A5"/>
    <w:rsid w:val="00586647"/>
    <w:rsid w:val="00586B7F"/>
    <w:rsid w:val="00586D99"/>
    <w:rsid w:val="00587610"/>
    <w:rsid w:val="0058765F"/>
    <w:rsid w:val="00591002"/>
    <w:rsid w:val="00591463"/>
    <w:rsid w:val="005918FF"/>
    <w:rsid w:val="0059238A"/>
    <w:rsid w:val="00592949"/>
    <w:rsid w:val="00592E4C"/>
    <w:rsid w:val="00592FCE"/>
    <w:rsid w:val="00593333"/>
    <w:rsid w:val="0059538D"/>
    <w:rsid w:val="00596358"/>
    <w:rsid w:val="0059656E"/>
    <w:rsid w:val="00596FEE"/>
    <w:rsid w:val="005A0050"/>
    <w:rsid w:val="005A0781"/>
    <w:rsid w:val="005A16DC"/>
    <w:rsid w:val="005A18B2"/>
    <w:rsid w:val="005A1CD9"/>
    <w:rsid w:val="005A1F7D"/>
    <w:rsid w:val="005A2535"/>
    <w:rsid w:val="005A2DD5"/>
    <w:rsid w:val="005A3AFE"/>
    <w:rsid w:val="005A4130"/>
    <w:rsid w:val="005A51D6"/>
    <w:rsid w:val="005A5259"/>
    <w:rsid w:val="005A54CC"/>
    <w:rsid w:val="005A5BA4"/>
    <w:rsid w:val="005A5D15"/>
    <w:rsid w:val="005A62D6"/>
    <w:rsid w:val="005A6CFA"/>
    <w:rsid w:val="005A767D"/>
    <w:rsid w:val="005B001E"/>
    <w:rsid w:val="005B074D"/>
    <w:rsid w:val="005B0EBC"/>
    <w:rsid w:val="005B1065"/>
    <w:rsid w:val="005B1A3B"/>
    <w:rsid w:val="005B2EF4"/>
    <w:rsid w:val="005B3A30"/>
    <w:rsid w:val="005B3C0C"/>
    <w:rsid w:val="005B3C63"/>
    <w:rsid w:val="005B4061"/>
    <w:rsid w:val="005B40DA"/>
    <w:rsid w:val="005B4161"/>
    <w:rsid w:val="005B4488"/>
    <w:rsid w:val="005B5748"/>
    <w:rsid w:val="005B58A9"/>
    <w:rsid w:val="005B5D5C"/>
    <w:rsid w:val="005B6026"/>
    <w:rsid w:val="005B6414"/>
    <w:rsid w:val="005B67DD"/>
    <w:rsid w:val="005B7EC5"/>
    <w:rsid w:val="005C01B9"/>
    <w:rsid w:val="005C032F"/>
    <w:rsid w:val="005C0ADA"/>
    <w:rsid w:val="005C1189"/>
    <w:rsid w:val="005C1C5D"/>
    <w:rsid w:val="005C2D48"/>
    <w:rsid w:val="005C366A"/>
    <w:rsid w:val="005C39EA"/>
    <w:rsid w:val="005C4EA7"/>
    <w:rsid w:val="005C5BC8"/>
    <w:rsid w:val="005C5E0D"/>
    <w:rsid w:val="005C69B7"/>
    <w:rsid w:val="005C69BA"/>
    <w:rsid w:val="005C7716"/>
    <w:rsid w:val="005D0D3B"/>
    <w:rsid w:val="005D0E15"/>
    <w:rsid w:val="005D1264"/>
    <w:rsid w:val="005D1560"/>
    <w:rsid w:val="005D169C"/>
    <w:rsid w:val="005D19EE"/>
    <w:rsid w:val="005D3A51"/>
    <w:rsid w:val="005D606A"/>
    <w:rsid w:val="005D7B5C"/>
    <w:rsid w:val="005E022E"/>
    <w:rsid w:val="005E03C0"/>
    <w:rsid w:val="005E03F0"/>
    <w:rsid w:val="005E11FD"/>
    <w:rsid w:val="005E13DD"/>
    <w:rsid w:val="005E30A4"/>
    <w:rsid w:val="005E38D1"/>
    <w:rsid w:val="005E4057"/>
    <w:rsid w:val="005E421E"/>
    <w:rsid w:val="005E5216"/>
    <w:rsid w:val="005E52ED"/>
    <w:rsid w:val="005E5B5C"/>
    <w:rsid w:val="005E71F8"/>
    <w:rsid w:val="005E7C21"/>
    <w:rsid w:val="005F0126"/>
    <w:rsid w:val="005F02A1"/>
    <w:rsid w:val="005F060E"/>
    <w:rsid w:val="005F0AC0"/>
    <w:rsid w:val="005F116C"/>
    <w:rsid w:val="005F1315"/>
    <w:rsid w:val="005F15E3"/>
    <w:rsid w:val="005F1D86"/>
    <w:rsid w:val="005F2114"/>
    <w:rsid w:val="005F251D"/>
    <w:rsid w:val="005F27CD"/>
    <w:rsid w:val="005F2A78"/>
    <w:rsid w:val="005F3617"/>
    <w:rsid w:val="005F385E"/>
    <w:rsid w:val="005F4482"/>
    <w:rsid w:val="005F4F29"/>
    <w:rsid w:val="005F5E33"/>
    <w:rsid w:val="005F5EF8"/>
    <w:rsid w:val="005F6E4B"/>
    <w:rsid w:val="005F7855"/>
    <w:rsid w:val="006004FB"/>
    <w:rsid w:val="00600BA9"/>
    <w:rsid w:val="00600F36"/>
    <w:rsid w:val="006013BD"/>
    <w:rsid w:val="006013C5"/>
    <w:rsid w:val="0060146D"/>
    <w:rsid w:val="0060171E"/>
    <w:rsid w:val="00601EBA"/>
    <w:rsid w:val="00602922"/>
    <w:rsid w:val="0060303D"/>
    <w:rsid w:val="006030B2"/>
    <w:rsid w:val="00603259"/>
    <w:rsid w:val="00604C8D"/>
    <w:rsid w:val="00605687"/>
    <w:rsid w:val="006059B0"/>
    <w:rsid w:val="00606007"/>
    <w:rsid w:val="006067DD"/>
    <w:rsid w:val="00606A17"/>
    <w:rsid w:val="0061021D"/>
    <w:rsid w:val="00610962"/>
    <w:rsid w:val="00610DBC"/>
    <w:rsid w:val="00611876"/>
    <w:rsid w:val="00611923"/>
    <w:rsid w:val="00611E2C"/>
    <w:rsid w:val="00612485"/>
    <w:rsid w:val="00612531"/>
    <w:rsid w:val="00613065"/>
    <w:rsid w:val="006131FE"/>
    <w:rsid w:val="006136EB"/>
    <w:rsid w:val="00613B9E"/>
    <w:rsid w:val="00613F54"/>
    <w:rsid w:val="006148AD"/>
    <w:rsid w:val="00614DD2"/>
    <w:rsid w:val="0061649B"/>
    <w:rsid w:val="00616643"/>
    <w:rsid w:val="00617330"/>
    <w:rsid w:val="0061797F"/>
    <w:rsid w:val="00617E69"/>
    <w:rsid w:val="00620318"/>
    <w:rsid w:val="00620AF9"/>
    <w:rsid w:val="00620B5B"/>
    <w:rsid w:val="00621684"/>
    <w:rsid w:val="00621A40"/>
    <w:rsid w:val="00622846"/>
    <w:rsid w:val="0062381F"/>
    <w:rsid w:val="006239D4"/>
    <w:rsid w:val="00624566"/>
    <w:rsid w:val="006262AF"/>
    <w:rsid w:val="00626F4A"/>
    <w:rsid w:val="006276C8"/>
    <w:rsid w:val="006276CD"/>
    <w:rsid w:val="00630BD3"/>
    <w:rsid w:val="00633D03"/>
    <w:rsid w:val="00633E98"/>
    <w:rsid w:val="00634047"/>
    <w:rsid w:val="006345A5"/>
    <w:rsid w:val="006357FF"/>
    <w:rsid w:val="00635923"/>
    <w:rsid w:val="00635C28"/>
    <w:rsid w:val="006367A9"/>
    <w:rsid w:val="0063683A"/>
    <w:rsid w:val="00637718"/>
    <w:rsid w:val="00637BC6"/>
    <w:rsid w:val="00640081"/>
    <w:rsid w:val="00641549"/>
    <w:rsid w:val="00641556"/>
    <w:rsid w:val="00641990"/>
    <w:rsid w:val="00641AB3"/>
    <w:rsid w:val="0064327B"/>
    <w:rsid w:val="00643299"/>
    <w:rsid w:val="006432D5"/>
    <w:rsid w:val="00643638"/>
    <w:rsid w:val="0064375B"/>
    <w:rsid w:val="00643AE6"/>
    <w:rsid w:val="00644096"/>
    <w:rsid w:val="00644098"/>
    <w:rsid w:val="0064422E"/>
    <w:rsid w:val="0064428D"/>
    <w:rsid w:val="00644E11"/>
    <w:rsid w:val="00645553"/>
    <w:rsid w:val="006455DC"/>
    <w:rsid w:val="006461E1"/>
    <w:rsid w:val="006461F1"/>
    <w:rsid w:val="00646CC3"/>
    <w:rsid w:val="006470F8"/>
    <w:rsid w:val="006474D1"/>
    <w:rsid w:val="00647B32"/>
    <w:rsid w:val="00647E7C"/>
    <w:rsid w:val="00647EE7"/>
    <w:rsid w:val="00650767"/>
    <w:rsid w:val="00652966"/>
    <w:rsid w:val="00652A15"/>
    <w:rsid w:val="00653179"/>
    <w:rsid w:val="0065382B"/>
    <w:rsid w:val="0065463B"/>
    <w:rsid w:val="006547E4"/>
    <w:rsid w:val="0065499C"/>
    <w:rsid w:val="00655964"/>
    <w:rsid w:val="00655F11"/>
    <w:rsid w:val="00656A46"/>
    <w:rsid w:val="00657E31"/>
    <w:rsid w:val="00657F06"/>
    <w:rsid w:val="0066030D"/>
    <w:rsid w:val="00660B6D"/>
    <w:rsid w:val="00660C6E"/>
    <w:rsid w:val="00661AF2"/>
    <w:rsid w:val="00661E2E"/>
    <w:rsid w:val="00663621"/>
    <w:rsid w:val="006648A7"/>
    <w:rsid w:val="00665236"/>
    <w:rsid w:val="0066575D"/>
    <w:rsid w:val="00666541"/>
    <w:rsid w:val="00666CB5"/>
    <w:rsid w:val="00667FD4"/>
    <w:rsid w:val="006708B3"/>
    <w:rsid w:val="00670A28"/>
    <w:rsid w:val="0067207B"/>
    <w:rsid w:val="006720E3"/>
    <w:rsid w:val="006729E6"/>
    <w:rsid w:val="00674134"/>
    <w:rsid w:val="00674EFE"/>
    <w:rsid w:val="006753A5"/>
    <w:rsid w:val="00676D85"/>
    <w:rsid w:val="00677089"/>
    <w:rsid w:val="006772F7"/>
    <w:rsid w:val="006776EB"/>
    <w:rsid w:val="006779E1"/>
    <w:rsid w:val="006800BE"/>
    <w:rsid w:val="00681C9D"/>
    <w:rsid w:val="006822ED"/>
    <w:rsid w:val="00682583"/>
    <w:rsid w:val="0068275D"/>
    <w:rsid w:val="00682882"/>
    <w:rsid w:val="00682AB8"/>
    <w:rsid w:val="00683829"/>
    <w:rsid w:val="00683BE7"/>
    <w:rsid w:val="00684F75"/>
    <w:rsid w:val="00685F93"/>
    <w:rsid w:val="00686280"/>
    <w:rsid w:val="00686DE3"/>
    <w:rsid w:val="00687533"/>
    <w:rsid w:val="00687BB2"/>
    <w:rsid w:val="00687F27"/>
    <w:rsid w:val="0069032D"/>
    <w:rsid w:val="0069099E"/>
    <w:rsid w:val="00690CD4"/>
    <w:rsid w:val="00691A2D"/>
    <w:rsid w:val="00691AD5"/>
    <w:rsid w:val="006922C5"/>
    <w:rsid w:val="00692B70"/>
    <w:rsid w:val="00693A98"/>
    <w:rsid w:val="00693F58"/>
    <w:rsid w:val="00694611"/>
    <w:rsid w:val="00694B16"/>
    <w:rsid w:val="00694CE1"/>
    <w:rsid w:val="0069508D"/>
    <w:rsid w:val="0069511C"/>
    <w:rsid w:val="00695CE2"/>
    <w:rsid w:val="00695FF0"/>
    <w:rsid w:val="00696431"/>
    <w:rsid w:val="0069675C"/>
    <w:rsid w:val="00696ECB"/>
    <w:rsid w:val="00696EE2"/>
    <w:rsid w:val="00697A3B"/>
    <w:rsid w:val="00697ECE"/>
    <w:rsid w:val="006A0CFF"/>
    <w:rsid w:val="006A0EA7"/>
    <w:rsid w:val="006A12DC"/>
    <w:rsid w:val="006A14C1"/>
    <w:rsid w:val="006A18AA"/>
    <w:rsid w:val="006A283F"/>
    <w:rsid w:val="006A2895"/>
    <w:rsid w:val="006A295C"/>
    <w:rsid w:val="006A2EE1"/>
    <w:rsid w:val="006A330C"/>
    <w:rsid w:val="006A3644"/>
    <w:rsid w:val="006A3AFE"/>
    <w:rsid w:val="006A3CDC"/>
    <w:rsid w:val="006A3FC6"/>
    <w:rsid w:val="006A4001"/>
    <w:rsid w:val="006A50E6"/>
    <w:rsid w:val="006A5A1D"/>
    <w:rsid w:val="006A5B25"/>
    <w:rsid w:val="006A5CD3"/>
    <w:rsid w:val="006A60B0"/>
    <w:rsid w:val="006A662D"/>
    <w:rsid w:val="006A6888"/>
    <w:rsid w:val="006A6B83"/>
    <w:rsid w:val="006A6BFB"/>
    <w:rsid w:val="006A6CEB"/>
    <w:rsid w:val="006A735E"/>
    <w:rsid w:val="006A7F0B"/>
    <w:rsid w:val="006B0111"/>
    <w:rsid w:val="006B063C"/>
    <w:rsid w:val="006B1031"/>
    <w:rsid w:val="006B1A01"/>
    <w:rsid w:val="006B1C71"/>
    <w:rsid w:val="006B1E0A"/>
    <w:rsid w:val="006B25F6"/>
    <w:rsid w:val="006B31A4"/>
    <w:rsid w:val="006B31B2"/>
    <w:rsid w:val="006B3ACA"/>
    <w:rsid w:val="006B507C"/>
    <w:rsid w:val="006B53E4"/>
    <w:rsid w:val="006B5DBD"/>
    <w:rsid w:val="006B75AB"/>
    <w:rsid w:val="006C15F8"/>
    <w:rsid w:val="006C1834"/>
    <w:rsid w:val="006C18B4"/>
    <w:rsid w:val="006C1F8E"/>
    <w:rsid w:val="006C2D38"/>
    <w:rsid w:val="006C37F0"/>
    <w:rsid w:val="006C4F74"/>
    <w:rsid w:val="006C5AEC"/>
    <w:rsid w:val="006C6663"/>
    <w:rsid w:val="006C6CC1"/>
    <w:rsid w:val="006C74B8"/>
    <w:rsid w:val="006D0161"/>
    <w:rsid w:val="006D05C4"/>
    <w:rsid w:val="006D07B9"/>
    <w:rsid w:val="006D0D7C"/>
    <w:rsid w:val="006D1017"/>
    <w:rsid w:val="006D17E3"/>
    <w:rsid w:val="006D21CF"/>
    <w:rsid w:val="006D26CF"/>
    <w:rsid w:val="006D34AD"/>
    <w:rsid w:val="006D35FD"/>
    <w:rsid w:val="006D3D9C"/>
    <w:rsid w:val="006D40D2"/>
    <w:rsid w:val="006D4511"/>
    <w:rsid w:val="006D4576"/>
    <w:rsid w:val="006D5B8C"/>
    <w:rsid w:val="006D5E13"/>
    <w:rsid w:val="006D6462"/>
    <w:rsid w:val="006D6ADC"/>
    <w:rsid w:val="006D74EF"/>
    <w:rsid w:val="006D78CC"/>
    <w:rsid w:val="006E079E"/>
    <w:rsid w:val="006E0C6F"/>
    <w:rsid w:val="006E1305"/>
    <w:rsid w:val="006E150E"/>
    <w:rsid w:val="006E1519"/>
    <w:rsid w:val="006E1F57"/>
    <w:rsid w:val="006E29B2"/>
    <w:rsid w:val="006E346A"/>
    <w:rsid w:val="006E519D"/>
    <w:rsid w:val="006E5394"/>
    <w:rsid w:val="006E5B53"/>
    <w:rsid w:val="006E63CE"/>
    <w:rsid w:val="006E6D7E"/>
    <w:rsid w:val="006E71A3"/>
    <w:rsid w:val="006E75F2"/>
    <w:rsid w:val="006E7B93"/>
    <w:rsid w:val="006E7C00"/>
    <w:rsid w:val="006E7F4A"/>
    <w:rsid w:val="006F0682"/>
    <w:rsid w:val="006F0C21"/>
    <w:rsid w:val="006F0ED7"/>
    <w:rsid w:val="006F1E6A"/>
    <w:rsid w:val="006F2E89"/>
    <w:rsid w:val="006F372A"/>
    <w:rsid w:val="006F39B8"/>
    <w:rsid w:val="006F3AA0"/>
    <w:rsid w:val="006F42BC"/>
    <w:rsid w:val="006F46A2"/>
    <w:rsid w:val="006F540C"/>
    <w:rsid w:val="006F574E"/>
    <w:rsid w:val="006F5B1A"/>
    <w:rsid w:val="006F5D9A"/>
    <w:rsid w:val="006F6A63"/>
    <w:rsid w:val="006F6F88"/>
    <w:rsid w:val="006F7853"/>
    <w:rsid w:val="006F7EAA"/>
    <w:rsid w:val="006F7EAD"/>
    <w:rsid w:val="00701197"/>
    <w:rsid w:val="007014E1"/>
    <w:rsid w:val="0070199A"/>
    <w:rsid w:val="007019BF"/>
    <w:rsid w:val="00701CB6"/>
    <w:rsid w:val="007023B5"/>
    <w:rsid w:val="00703C91"/>
    <w:rsid w:val="00703CF7"/>
    <w:rsid w:val="007040C6"/>
    <w:rsid w:val="00704A72"/>
    <w:rsid w:val="00705F3D"/>
    <w:rsid w:val="00706D59"/>
    <w:rsid w:val="007073C7"/>
    <w:rsid w:val="0070785D"/>
    <w:rsid w:val="0071031C"/>
    <w:rsid w:val="007109E7"/>
    <w:rsid w:val="00710F0B"/>
    <w:rsid w:val="00711CC1"/>
    <w:rsid w:val="007121A2"/>
    <w:rsid w:val="007122EF"/>
    <w:rsid w:val="00712B1E"/>
    <w:rsid w:val="007130B0"/>
    <w:rsid w:val="0071522A"/>
    <w:rsid w:val="00715490"/>
    <w:rsid w:val="007155A6"/>
    <w:rsid w:val="007164D4"/>
    <w:rsid w:val="007167CD"/>
    <w:rsid w:val="007170C6"/>
    <w:rsid w:val="00720915"/>
    <w:rsid w:val="0072094C"/>
    <w:rsid w:val="00720DA1"/>
    <w:rsid w:val="00721196"/>
    <w:rsid w:val="0072182C"/>
    <w:rsid w:val="007219E8"/>
    <w:rsid w:val="00721AEF"/>
    <w:rsid w:val="00721C18"/>
    <w:rsid w:val="0072210F"/>
    <w:rsid w:val="00722ACA"/>
    <w:rsid w:val="00723DEE"/>
    <w:rsid w:val="007241A6"/>
    <w:rsid w:val="007243EB"/>
    <w:rsid w:val="00724B60"/>
    <w:rsid w:val="00725C23"/>
    <w:rsid w:val="00726260"/>
    <w:rsid w:val="00726927"/>
    <w:rsid w:val="00726F0C"/>
    <w:rsid w:val="0072788D"/>
    <w:rsid w:val="00727FA4"/>
    <w:rsid w:val="00731801"/>
    <w:rsid w:val="00731CA2"/>
    <w:rsid w:val="00732F7C"/>
    <w:rsid w:val="00733358"/>
    <w:rsid w:val="007336E0"/>
    <w:rsid w:val="00733806"/>
    <w:rsid w:val="00733E36"/>
    <w:rsid w:val="00734F09"/>
    <w:rsid w:val="00735775"/>
    <w:rsid w:val="00735D94"/>
    <w:rsid w:val="00735F29"/>
    <w:rsid w:val="00736046"/>
    <w:rsid w:val="007366F5"/>
    <w:rsid w:val="00736C27"/>
    <w:rsid w:val="00737569"/>
    <w:rsid w:val="00737D37"/>
    <w:rsid w:val="007402D7"/>
    <w:rsid w:val="00741892"/>
    <w:rsid w:val="007428F1"/>
    <w:rsid w:val="00742EA3"/>
    <w:rsid w:val="007435A2"/>
    <w:rsid w:val="007450F9"/>
    <w:rsid w:val="00746687"/>
    <w:rsid w:val="0074694F"/>
    <w:rsid w:val="0074748A"/>
    <w:rsid w:val="00747B6D"/>
    <w:rsid w:val="0075147B"/>
    <w:rsid w:val="0075160D"/>
    <w:rsid w:val="007525CE"/>
    <w:rsid w:val="00752996"/>
    <w:rsid w:val="007529F6"/>
    <w:rsid w:val="00752B03"/>
    <w:rsid w:val="00752B90"/>
    <w:rsid w:val="007532B6"/>
    <w:rsid w:val="00753E07"/>
    <w:rsid w:val="007542FB"/>
    <w:rsid w:val="00754547"/>
    <w:rsid w:val="007547B7"/>
    <w:rsid w:val="00754C1B"/>
    <w:rsid w:val="00756601"/>
    <w:rsid w:val="00756FEE"/>
    <w:rsid w:val="007578E6"/>
    <w:rsid w:val="00760259"/>
    <w:rsid w:val="0076068C"/>
    <w:rsid w:val="00760D3E"/>
    <w:rsid w:val="007619E7"/>
    <w:rsid w:val="00762144"/>
    <w:rsid w:val="007625E3"/>
    <w:rsid w:val="00762688"/>
    <w:rsid w:val="007626DF"/>
    <w:rsid w:val="00762D37"/>
    <w:rsid w:val="00763314"/>
    <w:rsid w:val="007636A5"/>
    <w:rsid w:val="007651F4"/>
    <w:rsid w:val="00765CA5"/>
    <w:rsid w:val="00766356"/>
    <w:rsid w:val="00766DF3"/>
    <w:rsid w:val="0076754F"/>
    <w:rsid w:val="00770041"/>
    <w:rsid w:val="007713C9"/>
    <w:rsid w:val="00772062"/>
    <w:rsid w:val="007722A9"/>
    <w:rsid w:val="00772390"/>
    <w:rsid w:val="00772515"/>
    <w:rsid w:val="007732C4"/>
    <w:rsid w:val="00773530"/>
    <w:rsid w:val="00774677"/>
    <w:rsid w:val="007747BB"/>
    <w:rsid w:val="007751D5"/>
    <w:rsid w:val="0077579C"/>
    <w:rsid w:val="00775BF8"/>
    <w:rsid w:val="00775D54"/>
    <w:rsid w:val="00776150"/>
    <w:rsid w:val="00777702"/>
    <w:rsid w:val="007801F4"/>
    <w:rsid w:val="0078036D"/>
    <w:rsid w:val="0078073A"/>
    <w:rsid w:val="0078113E"/>
    <w:rsid w:val="00781201"/>
    <w:rsid w:val="007812E7"/>
    <w:rsid w:val="0078247F"/>
    <w:rsid w:val="007826C7"/>
    <w:rsid w:val="0078297B"/>
    <w:rsid w:val="0078313A"/>
    <w:rsid w:val="00783E93"/>
    <w:rsid w:val="00784840"/>
    <w:rsid w:val="00784C12"/>
    <w:rsid w:val="00785C47"/>
    <w:rsid w:val="0078614A"/>
    <w:rsid w:val="00786631"/>
    <w:rsid w:val="00786ED0"/>
    <w:rsid w:val="007871CD"/>
    <w:rsid w:val="007872AC"/>
    <w:rsid w:val="007876C7"/>
    <w:rsid w:val="0078790E"/>
    <w:rsid w:val="00787EA4"/>
    <w:rsid w:val="007902D2"/>
    <w:rsid w:val="007912F3"/>
    <w:rsid w:val="00792900"/>
    <w:rsid w:val="00793632"/>
    <w:rsid w:val="00793EE1"/>
    <w:rsid w:val="00794DE7"/>
    <w:rsid w:val="00794EB6"/>
    <w:rsid w:val="00794F8A"/>
    <w:rsid w:val="0079508A"/>
    <w:rsid w:val="007959F7"/>
    <w:rsid w:val="00795D07"/>
    <w:rsid w:val="00795DF7"/>
    <w:rsid w:val="0079650C"/>
    <w:rsid w:val="00796C39"/>
    <w:rsid w:val="00796C88"/>
    <w:rsid w:val="00796DDD"/>
    <w:rsid w:val="00796F5B"/>
    <w:rsid w:val="00797755"/>
    <w:rsid w:val="007978B7"/>
    <w:rsid w:val="007A0005"/>
    <w:rsid w:val="007A2540"/>
    <w:rsid w:val="007A468A"/>
    <w:rsid w:val="007A55D6"/>
    <w:rsid w:val="007A56D3"/>
    <w:rsid w:val="007A6069"/>
    <w:rsid w:val="007A6111"/>
    <w:rsid w:val="007A650D"/>
    <w:rsid w:val="007A6983"/>
    <w:rsid w:val="007A6FCD"/>
    <w:rsid w:val="007A70DC"/>
    <w:rsid w:val="007A784A"/>
    <w:rsid w:val="007B027F"/>
    <w:rsid w:val="007B0E3D"/>
    <w:rsid w:val="007B1021"/>
    <w:rsid w:val="007B1AAA"/>
    <w:rsid w:val="007B1E24"/>
    <w:rsid w:val="007B1EAE"/>
    <w:rsid w:val="007B2123"/>
    <w:rsid w:val="007B24D3"/>
    <w:rsid w:val="007B26EB"/>
    <w:rsid w:val="007B2805"/>
    <w:rsid w:val="007B28C6"/>
    <w:rsid w:val="007B28DE"/>
    <w:rsid w:val="007B29ED"/>
    <w:rsid w:val="007B2ED2"/>
    <w:rsid w:val="007B2F58"/>
    <w:rsid w:val="007B3ED2"/>
    <w:rsid w:val="007B4080"/>
    <w:rsid w:val="007B5C6F"/>
    <w:rsid w:val="007B5ED8"/>
    <w:rsid w:val="007B769A"/>
    <w:rsid w:val="007B76BA"/>
    <w:rsid w:val="007C088A"/>
    <w:rsid w:val="007C08D4"/>
    <w:rsid w:val="007C0962"/>
    <w:rsid w:val="007C0E0A"/>
    <w:rsid w:val="007C0E28"/>
    <w:rsid w:val="007C0E96"/>
    <w:rsid w:val="007C13BD"/>
    <w:rsid w:val="007C1B6F"/>
    <w:rsid w:val="007C26C0"/>
    <w:rsid w:val="007C2CAF"/>
    <w:rsid w:val="007C2CDD"/>
    <w:rsid w:val="007C560C"/>
    <w:rsid w:val="007C61BB"/>
    <w:rsid w:val="007C6553"/>
    <w:rsid w:val="007C671B"/>
    <w:rsid w:val="007C6D8C"/>
    <w:rsid w:val="007C77F7"/>
    <w:rsid w:val="007D1AD9"/>
    <w:rsid w:val="007D3669"/>
    <w:rsid w:val="007D409C"/>
    <w:rsid w:val="007D416C"/>
    <w:rsid w:val="007D48C6"/>
    <w:rsid w:val="007D6305"/>
    <w:rsid w:val="007D6C48"/>
    <w:rsid w:val="007D6D3D"/>
    <w:rsid w:val="007D707B"/>
    <w:rsid w:val="007D7129"/>
    <w:rsid w:val="007D7472"/>
    <w:rsid w:val="007D7731"/>
    <w:rsid w:val="007D7B58"/>
    <w:rsid w:val="007E199B"/>
    <w:rsid w:val="007E19D4"/>
    <w:rsid w:val="007E24E3"/>
    <w:rsid w:val="007E2A1E"/>
    <w:rsid w:val="007E2B14"/>
    <w:rsid w:val="007E2C07"/>
    <w:rsid w:val="007E318C"/>
    <w:rsid w:val="007E3768"/>
    <w:rsid w:val="007E3F86"/>
    <w:rsid w:val="007E3F9D"/>
    <w:rsid w:val="007E4983"/>
    <w:rsid w:val="007E54F7"/>
    <w:rsid w:val="007E553A"/>
    <w:rsid w:val="007E62FF"/>
    <w:rsid w:val="007E6962"/>
    <w:rsid w:val="007E6D93"/>
    <w:rsid w:val="007E7D38"/>
    <w:rsid w:val="007E7E29"/>
    <w:rsid w:val="007F022A"/>
    <w:rsid w:val="007F02CF"/>
    <w:rsid w:val="007F0475"/>
    <w:rsid w:val="007F0746"/>
    <w:rsid w:val="007F0A98"/>
    <w:rsid w:val="007F1030"/>
    <w:rsid w:val="007F1159"/>
    <w:rsid w:val="007F2176"/>
    <w:rsid w:val="007F2E08"/>
    <w:rsid w:val="007F334C"/>
    <w:rsid w:val="007F34B3"/>
    <w:rsid w:val="007F35AB"/>
    <w:rsid w:val="007F37C1"/>
    <w:rsid w:val="007F3966"/>
    <w:rsid w:val="007F3A9D"/>
    <w:rsid w:val="007F3CBF"/>
    <w:rsid w:val="007F45EA"/>
    <w:rsid w:val="007F50C4"/>
    <w:rsid w:val="007F57E1"/>
    <w:rsid w:val="007F5EE2"/>
    <w:rsid w:val="007F6400"/>
    <w:rsid w:val="007F66E1"/>
    <w:rsid w:val="007F7810"/>
    <w:rsid w:val="008007E4"/>
    <w:rsid w:val="00801BCF"/>
    <w:rsid w:val="00801C6E"/>
    <w:rsid w:val="00802314"/>
    <w:rsid w:val="0080369A"/>
    <w:rsid w:val="00803ECB"/>
    <w:rsid w:val="0080433C"/>
    <w:rsid w:val="00804494"/>
    <w:rsid w:val="008051F6"/>
    <w:rsid w:val="008056FB"/>
    <w:rsid w:val="00805AAD"/>
    <w:rsid w:val="00805E54"/>
    <w:rsid w:val="0080638B"/>
    <w:rsid w:val="0080640B"/>
    <w:rsid w:val="008067F8"/>
    <w:rsid w:val="008069BA"/>
    <w:rsid w:val="008074E1"/>
    <w:rsid w:val="00807926"/>
    <w:rsid w:val="008110F2"/>
    <w:rsid w:val="00811ED3"/>
    <w:rsid w:val="00813107"/>
    <w:rsid w:val="008131E1"/>
    <w:rsid w:val="00813593"/>
    <w:rsid w:val="008138D4"/>
    <w:rsid w:val="00813B5E"/>
    <w:rsid w:val="00813CAA"/>
    <w:rsid w:val="00814EB5"/>
    <w:rsid w:val="00815B89"/>
    <w:rsid w:val="00815C19"/>
    <w:rsid w:val="00815CE5"/>
    <w:rsid w:val="008168D2"/>
    <w:rsid w:val="00816B90"/>
    <w:rsid w:val="00816C3F"/>
    <w:rsid w:val="00817B75"/>
    <w:rsid w:val="008214B4"/>
    <w:rsid w:val="0082196E"/>
    <w:rsid w:val="00821A0C"/>
    <w:rsid w:val="00821DB4"/>
    <w:rsid w:val="0082229E"/>
    <w:rsid w:val="00822413"/>
    <w:rsid w:val="008232AD"/>
    <w:rsid w:val="00823308"/>
    <w:rsid w:val="008243E2"/>
    <w:rsid w:val="008249A6"/>
    <w:rsid w:val="00825EFE"/>
    <w:rsid w:val="008266A6"/>
    <w:rsid w:val="00826F87"/>
    <w:rsid w:val="00827AC4"/>
    <w:rsid w:val="008300C6"/>
    <w:rsid w:val="0083020D"/>
    <w:rsid w:val="008313DB"/>
    <w:rsid w:val="00832657"/>
    <w:rsid w:val="00832744"/>
    <w:rsid w:val="00832F71"/>
    <w:rsid w:val="0083328B"/>
    <w:rsid w:val="008333A1"/>
    <w:rsid w:val="008339C9"/>
    <w:rsid w:val="00834832"/>
    <w:rsid w:val="00835832"/>
    <w:rsid w:val="00835C42"/>
    <w:rsid w:val="00837C36"/>
    <w:rsid w:val="008414E6"/>
    <w:rsid w:val="0084238C"/>
    <w:rsid w:val="008430A2"/>
    <w:rsid w:val="0084354F"/>
    <w:rsid w:val="008441D2"/>
    <w:rsid w:val="00845711"/>
    <w:rsid w:val="00845757"/>
    <w:rsid w:val="008459FF"/>
    <w:rsid w:val="0084689F"/>
    <w:rsid w:val="00846925"/>
    <w:rsid w:val="008474A7"/>
    <w:rsid w:val="008477D1"/>
    <w:rsid w:val="0084786F"/>
    <w:rsid w:val="008509FB"/>
    <w:rsid w:val="00850ACE"/>
    <w:rsid w:val="00850DF0"/>
    <w:rsid w:val="0085151A"/>
    <w:rsid w:val="00851E56"/>
    <w:rsid w:val="00852705"/>
    <w:rsid w:val="00852A54"/>
    <w:rsid w:val="00852D46"/>
    <w:rsid w:val="0085383A"/>
    <w:rsid w:val="00853B36"/>
    <w:rsid w:val="00853D9C"/>
    <w:rsid w:val="00854B16"/>
    <w:rsid w:val="00854F0C"/>
    <w:rsid w:val="00855ECF"/>
    <w:rsid w:val="0085625A"/>
    <w:rsid w:val="008564A9"/>
    <w:rsid w:val="00856E5F"/>
    <w:rsid w:val="00857BA4"/>
    <w:rsid w:val="00860962"/>
    <w:rsid w:val="0086192F"/>
    <w:rsid w:val="00862588"/>
    <w:rsid w:val="00862A89"/>
    <w:rsid w:val="00862D6E"/>
    <w:rsid w:val="00863614"/>
    <w:rsid w:val="008646F5"/>
    <w:rsid w:val="00864766"/>
    <w:rsid w:val="00865D49"/>
    <w:rsid w:val="00866DAB"/>
    <w:rsid w:val="00866FD4"/>
    <w:rsid w:val="0086704E"/>
    <w:rsid w:val="00867C8E"/>
    <w:rsid w:val="00870322"/>
    <w:rsid w:val="00870C7A"/>
    <w:rsid w:val="008714A7"/>
    <w:rsid w:val="0087194C"/>
    <w:rsid w:val="00872319"/>
    <w:rsid w:val="00873ABA"/>
    <w:rsid w:val="00873CE7"/>
    <w:rsid w:val="00873E06"/>
    <w:rsid w:val="0087463D"/>
    <w:rsid w:val="00874A61"/>
    <w:rsid w:val="00874C9C"/>
    <w:rsid w:val="00874E5D"/>
    <w:rsid w:val="00875B44"/>
    <w:rsid w:val="00875C4B"/>
    <w:rsid w:val="00876256"/>
    <w:rsid w:val="00876594"/>
    <w:rsid w:val="008766F3"/>
    <w:rsid w:val="00876DFB"/>
    <w:rsid w:val="00877B5D"/>
    <w:rsid w:val="00877F8B"/>
    <w:rsid w:val="00880B83"/>
    <w:rsid w:val="008816DC"/>
    <w:rsid w:val="00882830"/>
    <w:rsid w:val="00882A4B"/>
    <w:rsid w:val="008839F8"/>
    <w:rsid w:val="00884781"/>
    <w:rsid w:val="00884A03"/>
    <w:rsid w:val="008851EC"/>
    <w:rsid w:val="0088527B"/>
    <w:rsid w:val="00885CBA"/>
    <w:rsid w:val="0088657B"/>
    <w:rsid w:val="00886DAC"/>
    <w:rsid w:val="00887E79"/>
    <w:rsid w:val="00890340"/>
    <w:rsid w:val="008906E1"/>
    <w:rsid w:val="00890F93"/>
    <w:rsid w:val="00891241"/>
    <w:rsid w:val="00891378"/>
    <w:rsid w:val="008914C8"/>
    <w:rsid w:val="00891E76"/>
    <w:rsid w:val="008920B2"/>
    <w:rsid w:val="00892295"/>
    <w:rsid w:val="00892873"/>
    <w:rsid w:val="00893316"/>
    <w:rsid w:val="008935BA"/>
    <w:rsid w:val="00893EF0"/>
    <w:rsid w:val="00894092"/>
    <w:rsid w:val="00894682"/>
    <w:rsid w:val="00894B1A"/>
    <w:rsid w:val="00895408"/>
    <w:rsid w:val="0089555F"/>
    <w:rsid w:val="00895CA1"/>
    <w:rsid w:val="00895E06"/>
    <w:rsid w:val="00896181"/>
    <w:rsid w:val="0089625B"/>
    <w:rsid w:val="008964B7"/>
    <w:rsid w:val="0089662A"/>
    <w:rsid w:val="00896D75"/>
    <w:rsid w:val="008976EE"/>
    <w:rsid w:val="008A032D"/>
    <w:rsid w:val="008A10D6"/>
    <w:rsid w:val="008A1349"/>
    <w:rsid w:val="008A24F7"/>
    <w:rsid w:val="008A2705"/>
    <w:rsid w:val="008A338D"/>
    <w:rsid w:val="008A3D91"/>
    <w:rsid w:val="008A4728"/>
    <w:rsid w:val="008A6A68"/>
    <w:rsid w:val="008A6B7F"/>
    <w:rsid w:val="008A7A44"/>
    <w:rsid w:val="008A7F1D"/>
    <w:rsid w:val="008B06E7"/>
    <w:rsid w:val="008B07FB"/>
    <w:rsid w:val="008B0979"/>
    <w:rsid w:val="008B1B09"/>
    <w:rsid w:val="008B1DC9"/>
    <w:rsid w:val="008B2A95"/>
    <w:rsid w:val="008B3CC7"/>
    <w:rsid w:val="008B3E8A"/>
    <w:rsid w:val="008B4301"/>
    <w:rsid w:val="008B5ABC"/>
    <w:rsid w:val="008B5C2A"/>
    <w:rsid w:val="008B6493"/>
    <w:rsid w:val="008B7790"/>
    <w:rsid w:val="008C0FF9"/>
    <w:rsid w:val="008C1223"/>
    <w:rsid w:val="008C14DA"/>
    <w:rsid w:val="008C1E9D"/>
    <w:rsid w:val="008C2671"/>
    <w:rsid w:val="008C3DD2"/>
    <w:rsid w:val="008C447B"/>
    <w:rsid w:val="008C4C57"/>
    <w:rsid w:val="008C5C88"/>
    <w:rsid w:val="008C6A68"/>
    <w:rsid w:val="008C7256"/>
    <w:rsid w:val="008C7509"/>
    <w:rsid w:val="008C75D8"/>
    <w:rsid w:val="008C7896"/>
    <w:rsid w:val="008C7AD3"/>
    <w:rsid w:val="008C7B18"/>
    <w:rsid w:val="008C7DD5"/>
    <w:rsid w:val="008D093E"/>
    <w:rsid w:val="008D0F9E"/>
    <w:rsid w:val="008D24F5"/>
    <w:rsid w:val="008D3BB9"/>
    <w:rsid w:val="008D3EC5"/>
    <w:rsid w:val="008D4157"/>
    <w:rsid w:val="008D4C1E"/>
    <w:rsid w:val="008D4D15"/>
    <w:rsid w:val="008D5DD4"/>
    <w:rsid w:val="008D5E48"/>
    <w:rsid w:val="008D618D"/>
    <w:rsid w:val="008D6FA3"/>
    <w:rsid w:val="008D7211"/>
    <w:rsid w:val="008D72FC"/>
    <w:rsid w:val="008D7462"/>
    <w:rsid w:val="008D75A3"/>
    <w:rsid w:val="008D7C13"/>
    <w:rsid w:val="008D7DA2"/>
    <w:rsid w:val="008E0A99"/>
    <w:rsid w:val="008E0F24"/>
    <w:rsid w:val="008E1139"/>
    <w:rsid w:val="008E1A28"/>
    <w:rsid w:val="008E1BF5"/>
    <w:rsid w:val="008E2C39"/>
    <w:rsid w:val="008E35D2"/>
    <w:rsid w:val="008E390A"/>
    <w:rsid w:val="008E3B86"/>
    <w:rsid w:val="008E4D36"/>
    <w:rsid w:val="008E60D9"/>
    <w:rsid w:val="008E68D8"/>
    <w:rsid w:val="008F0F0F"/>
    <w:rsid w:val="008F1506"/>
    <w:rsid w:val="008F1651"/>
    <w:rsid w:val="008F1D55"/>
    <w:rsid w:val="008F2322"/>
    <w:rsid w:val="008F2C44"/>
    <w:rsid w:val="008F31DF"/>
    <w:rsid w:val="008F3B46"/>
    <w:rsid w:val="008F3F06"/>
    <w:rsid w:val="008F4465"/>
    <w:rsid w:val="008F4F69"/>
    <w:rsid w:val="008F6AF4"/>
    <w:rsid w:val="008F729B"/>
    <w:rsid w:val="008F7C02"/>
    <w:rsid w:val="008F7E46"/>
    <w:rsid w:val="00900382"/>
    <w:rsid w:val="00900543"/>
    <w:rsid w:val="0090096D"/>
    <w:rsid w:val="00900B16"/>
    <w:rsid w:val="009012C9"/>
    <w:rsid w:val="0090153C"/>
    <w:rsid w:val="00901A0B"/>
    <w:rsid w:val="00901A22"/>
    <w:rsid w:val="00902284"/>
    <w:rsid w:val="00904190"/>
    <w:rsid w:val="00904A3A"/>
    <w:rsid w:val="00904E06"/>
    <w:rsid w:val="0090529A"/>
    <w:rsid w:val="009054F7"/>
    <w:rsid w:val="00905676"/>
    <w:rsid w:val="009075CD"/>
    <w:rsid w:val="00907762"/>
    <w:rsid w:val="00910AE6"/>
    <w:rsid w:val="00910C02"/>
    <w:rsid w:val="00911FD0"/>
    <w:rsid w:val="009141B2"/>
    <w:rsid w:val="009149C0"/>
    <w:rsid w:val="009154C7"/>
    <w:rsid w:val="00915587"/>
    <w:rsid w:val="00915620"/>
    <w:rsid w:val="00916509"/>
    <w:rsid w:val="009169ED"/>
    <w:rsid w:val="00916B0A"/>
    <w:rsid w:val="00917485"/>
    <w:rsid w:val="0092039A"/>
    <w:rsid w:val="00920A1C"/>
    <w:rsid w:val="009211CD"/>
    <w:rsid w:val="00921455"/>
    <w:rsid w:val="00921CCB"/>
    <w:rsid w:val="00922296"/>
    <w:rsid w:val="0092231F"/>
    <w:rsid w:val="0092356F"/>
    <w:rsid w:val="009235FE"/>
    <w:rsid w:val="0092369B"/>
    <w:rsid w:val="009245E6"/>
    <w:rsid w:val="009248F2"/>
    <w:rsid w:val="00924DE9"/>
    <w:rsid w:val="00925214"/>
    <w:rsid w:val="00925AE3"/>
    <w:rsid w:val="00926000"/>
    <w:rsid w:val="0092683C"/>
    <w:rsid w:val="009277F5"/>
    <w:rsid w:val="00927ECF"/>
    <w:rsid w:val="00927F71"/>
    <w:rsid w:val="00930124"/>
    <w:rsid w:val="0093034A"/>
    <w:rsid w:val="00930913"/>
    <w:rsid w:val="00931B03"/>
    <w:rsid w:val="00931EE8"/>
    <w:rsid w:val="009330AE"/>
    <w:rsid w:val="0093319A"/>
    <w:rsid w:val="00933735"/>
    <w:rsid w:val="00933B04"/>
    <w:rsid w:val="00934176"/>
    <w:rsid w:val="009350C9"/>
    <w:rsid w:val="00935201"/>
    <w:rsid w:val="0093537D"/>
    <w:rsid w:val="00935496"/>
    <w:rsid w:val="00935955"/>
    <w:rsid w:val="009359BE"/>
    <w:rsid w:val="00937290"/>
    <w:rsid w:val="00937BFA"/>
    <w:rsid w:val="009404F0"/>
    <w:rsid w:val="00940C79"/>
    <w:rsid w:val="00940CDB"/>
    <w:rsid w:val="009411DB"/>
    <w:rsid w:val="00941CE4"/>
    <w:rsid w:val="00941DA8"/>
    <w:rsid w:val="00941E91"/>
    <w:rsid w:val="00942258"/>
    <w:rsid w:val="00942530"/>
    <w:rsid w:val="00943153"/>
    <w:rsid w:val="009436C2"/>
    <w:rsid w:val="00944334"/>
    <w:rsid w:val="009446FF"/>
    <w:rsid w:val="00944801"/>
    <w:rsid w:val="00944F87"/>
    <w:rsid w:val="00945333"/>
    <w:rsid w:val="009456F1"/>
    <w:rsid w:val="0094639A"/>
    <w:rsid w:val="00946769"/>
    <w:rsid w:val="00946A74"/>
    <w:rsid w:val="0094704A"/>
    <w:rsid w:val="009476F0"/>
    <w:rsid w:val="00950ADB"/>
    <w:rsid w:val="00951A24"/>
    <w:rsid w:val="00951B1F"/>
    <w:rsid w:val="009525F5"/>
    <w:rsid w:val="00952777"/>
    <w:rsid w:val="009531C0"/>
    <w:rsid w:val="0095491E"/>
    <w:rsid w:val="009551ED"/>
    <w:rsid w:val="0095557D"/>
    <w:rsid w:val="00955EE8"/>
    <w:rsid w:val="00956746"/>
    <w:rsid w:val="00960730"/>
    <w:rsid w:val="00961009"/>
    <w:rsid w:val="009610E4"/>
    <w:rsid w:val="009612DF"/>
    <w:rsid w:val="00961D11"/>
    <w:rsid w:val="009622A5"/>
    <w:rsid w:val="0096241A"/>
    <w:rsid w:val="00962737"/>
    <w:rsid w:val="00963253"/>
    <w:rsid w:val="009642C5"/>
    <w:rsid w:val="00964548"/>
    <w:rsid w:val="0096510B"/>
    <w:rsid w:val="009656D9"/>
    <w:rsid w:val="00966110"/>
    <w:rsid w:val="00966366"/>
    <w:rsid w:val="00966CE9"/>
    <w:rsid w:val="0096700B"/>
    <w:rsid w:val="0096737E"/>
    <w:rsid w:val="00967E46"/>
    <w:rsid w:val="00970057"/>
    <w:rsid w:val="0097066C"/>
    <w:rsid w:val="00970A85"/>
    <w:rsid w:val="00971B7B"/>
    <w:rsid w:val="00972C1B"/>
    <w:rsid w:val="00973318"/>
    <w:rsid w:val="00973BFE"/>
    <w:rsid w:val="00973D4F"/>
    <w:rsid w:val="0097472A"/>
    <w:rsid w:val="00974775"/>
    <w:rsid w:val="00975CE3"/>
    <w:rsid w:val="009766B9"/>
    <w:rsid w:val="00976A50"/>
    <w:rsid w:val="009773DA"/>
    <w:rsid w:val="009800DF"/>
    <w:rsid w:val="0098047C"/>
    <w:rsid w:val="009818CC"/>
    <w:rsid w:val="00981F90"/>
    <w:rsid w:val="009821DA"/>
    <w:rsid w:val="00983139"/>
    <w:rsid w:val="00983163"/>
    <w:rsid w:val="00983676"/>
    <w:rsid w:val="00984751"/>
    <w:rsid w:val="00985017"/>
    <w:rsid w:val="00986398"/>
    <w:rsid w:val="009863EC"/>
    <w:rsid w:val="00986D4D"/>
    <w:rsid w:val="00987250"/>
    <w:rsid w:val="0099020B"/>
    <w:rsid w:val="009908ED"/>
    <w:rsid w:val="00990A82"/>
    <w:rsid w:val="00990AB9"/>
    <w:rsid w:val="00990D9B"/>
    <w:rsid w:val="009915E0"/>
    <w:rsid w:val="009925C7"/>
    <w:rsid w:val="009931AF"/>
    <w:rsid w:val="0099336D"/>
    <w:rsid w:val="00993496"/>
    <w:rsid w:val="00994A81"/>
    <w:rsid w:val="00995A8F"/>
    <w:rsid w:val="00995B1E"/>
    <w:rsid w:val="00995B80"/>
    <w:rsid w:val="009963DA"/>
    <w:rsid w:val="00996755"/>
    <w:rsid w:val="009968A5"/>
    <w:rsid w:val="0099732B"/>
    <w:rsid w:val="00997D80"/>
    <w:rsid w:val="009A2A9C"/>
    <w:rsid w:val="009A330A"/>
    <w:rsid w:val="009A4039"/>
    <w:rsid w:val="009A5916"/>
    <w:rsid w:val="009A6420"/>
    <w:rsid w:val="009A6455"/>
    <w:rsid w:val="009A6907"/>
    <w:rsid w:val="009A6987"/>
    <w:rsid w:val="009A6C5B"/>
    <w:rsid w:val="009A71B1"/>
    <w:rsid w:val="009A747B"/>
    <w:rsid w:val="009A7BC5"/>
    <w:rsid w:val="009B1C87"/>
    <w:rsid w:val="009B2736"/>
    <w:rsid w:val="009B2B34"/>
    <w:rsid w:val="009B2C46"/>
    <w:rsid w:val="009B4945"/>
    <w:rsid w:val="009B4C5A"/>
    <w:rsid w:val="009B4DDE"/>
    <w:rsid w:val="009B52EB"/>
    <w:rsid w:val="009B57B4"/>
    <w:rsid w:val="009B5AF6"/>
    <w:rsid w:val="009B60F2"/>
    <w:rsid w:val="009B62BE"/>
    <w:rsid w:val="009B64F7"/>
    <w:rsid w:val="009B759F"/>
    <w:rsid w:val="009C001E"/>
    <w:rsid w:val="009C09A3"/>
    <w:rsid w:val="009C0DFC"/>
    <w:rsid w:val="009C0FAB"/>
    <w:rsid w:val="009C2181"/>
    <w:rsid w:val="009C24CB"/>
    <w:rsid w:val="009C2772"/>
    <w:rsid w:val="009C2DF9"/>
    <w:rsid w:val="009C3205"/>
    <w:rsid w:val="009C3857"/>
    <w:rsid w:val="009C3C91"/>
    <w:rsid w:val="009C40FE"/>
    <w:rsid w:val="009C4F29"/>
    <w:rsid w:val="009C554F"/>
    <w:rsid w:val="009C5D6B"/>
    <w:rsid w:val="009C5E8F"/>
    <w:rsid w:val="009C640F"/>
    <w:rsid w:val="009C6ABA"/>
    <w:rsid w:val="009C6B82"/>
    <w:rsid w:val="009C78A2"/>
    <w:rsid w:val="009D1444"/>
    <w:rsid w:val="009D1B57"/>
    <w:rsid w:val="009D1EE3"/>
    <w:rsid w:val="009D248C"/>
    <w:rsid w:val="009D3B05"/>
    <w:rsid w:val="009D44E7"/>
    <w:rsid w:val="009D4664"/>
    <w:rsid w:val="009D4969"/>
    <w:rsid w:val="009D5505"/>
    <w:rsid w:val="009D5A8F"/>
    <w:rsid w:val="009D5E3B"/>
    <w:rsid w:val="009D5F4E"/>
    <w:rsid w:val="009D6025"/>
    <w:rsid w:val="009D60CC"/>
    <w:rsid w:val="009D664C"/>
    <w:rsid w:val="009D6744"/>
    <w:rsid w:val="009D694A"/>
    <w:rsid w:val="009D7202"/>
    <w:rsid w:val="009D74F4"/>
    <w:rsid w:val="009D774E"/>
    <w:rsid w:val="009D7FAD"/>
    <w:rsid w:val="009E031A"/>
    <w:rsid w:val="009E04D6"/>
    <w:rsid w:val="009E089E"/>
    <w:rsid w:val="009E0962"/>
    <w:rsid w:val="009E0DEB"/>
    <w:rsid w:val="009E2219"/>
    <w:rsid w:val="009E2A78"/>
    <w:rsid w:val="009E2AB8"/>
    <w:rsid w:val="009E406A"/>
    <w:rsid w:val="009E432D"/>
    <w:rsid w:val="009E451D"/>
    <w:rsid w:val="009E479D"/>
    <w:rsid w:val="009E5437"/>
    <w:rsid w:val="009E54CF"/>
    <w:rsid w:val="009E5506"/>
    <w:rsid w:val="009E5A95"/>
    <w:rsid w:val="009E608B"/>
    <w:rsid w:val="009E64B5"/>
    <w:rsid w:val="009E65B6"/>
    <w:rsid w:val="009E6BBE"/>
    <w:rsid w:val="009E711E"/>
    <w:rsid w:val="009F1CF2"/>
    <w:rsid w:val="009F25BB"/>
    <w:rsid w:val="009F2C57"/>
    <w:rsid w:val="009F37B5"/>
    <w:rsid w:val="009F3C0B"/>
    <w:rsid w:val="009F3C91"/>
    <w:rsid w:val="009F3D31"/>
    <w:rsid w:val="009F4318"/>
    <w:rsid w:val="009F454E"/>
    <w:rsid w:val="009F5BB6"/>
    <w:rsid w:val="009F5CE8"/>
    <w:rsid w:val="009F61EC"/>
    <w:rsid w:val="009F7BBC"/>
    <w:rsid w:val="00A00A6B"/>
    <w:rsid w:val="00A00B5F"/>
    <w:rsid w:val="00A013A8"/>
    <w:rsid w:val="00A01C0D"/>
    <w:rsid w:val="00A0238B"/>
    <w:rsid w:val="00A023FD"/>
    <w:rsid w:val="00A02AFF"/>
    <w:rsid w:val="00A038C2"/>
    <w:rsid w:val="00A03F8C"/>
    <w:rsid w:val="00A03FCD"/>
    <w:rsid w:val="00A03FD8"/>
    <w:rsid w:val="00A040A2"/>
    <w:rsid w:val="00A04FF8"/>
    <w:rsid w:val="00A05094"/>
    <w:rsid w:val="00A055DF"/>
    <w:rsid w:val="00A07187"/>
    <w:rsid w:val="00A07862"/>
    <w:rsid w:val="00A1074B"/>
    <w:rsid w:val="00A109A3"/>
    <w:rsid w:val="00A11167"/>
    <w:rsid w:val="00A1124A"/>
    <w:rsid w:val="00A11411"/>
    <w:rsid w:val="00A128A8"/>
    <w:rsid w:val="00A1295A"/>
    <w:rsid w:val="00A131B0"/>
    <w:rsid w:val="00A13CB6"/>
    <w:rsid w:val="00A14498"/>
    <w:rsid w:val="00A14C96"/>
    <w:rsid w:val="00A157DF"/>
    <w:rsid w:val="00A16D1E"/>
    <w:rsid w:val="00A174D2"/>
    <w:rsid w:val="00A20061"/>
    <w:rsid w:val="00A20248"/>
    <w:rsid w:val="00A20532"/>
    <w:rsid w:val="00A20B33"/>
    <w:rsid w:val="00A214B0"/>
    <w:rsid w:val="00A215C2"/>
    <w:rsid w:val="00A21DC5"/>
    <w:rsid w:val="00A2324E"/>
    <w:rsid w:val="00A2365F"/>
    <w:rsid w:val="00A23AD2"/>
    <w:rsid w:val="00A23ED7"/>
    <w:rsid w:val="00A24CF9"/>
    <w:rsid w:val="00A24EC1"/>
    <w:rsid w:val="00A25436"/>
    <w:rsid w:val="00A25836"/>
    <w:rsid w:val="00A265D3"/>
    <w:rsid w:val="00A27347"/>
    <w:rsid w:val="00A2764C"/>
    <w:rsid w:val="00A300B9"/>
    <w:rsid w:val="00A31836"/>
    <w:rsid w:val="00A31BDB"/>
    <w:rsid w:val="00A35FA1"/>
    <w:rsid w:val="00A36295"/>
    <w:rsid w:val="00A36699"/>
    <w:rsid w:val="00A3706D"/>
    <w:rsid w:val="00A40393"/>
    <w:rsid w:val="00A4050C"/>
    <w:rsid w:val="00A421D3"/>
    <w:rsid w:val="00A4241B"/>
    <w:rsid w:val="00A444B6"/>
    <w:rsid w:val="00A446A9"/>
    <w:rsid w:val="00A45BA4"/>
    <w:rsid w:val="00A45F1A"/>
    <w:rsid w:val="00A46C10"/>
    <w:rsid w:val="00A4742A"/>
    <w:rsid w:val="00A474EA"/>
    <w:rsid w:val="00A477B2"/>
    <w:rsid w:val="00A51488"/>
    <w:rsid w:val="00A51849"/>
    <w:rsid w:val="00A53CE5"/>
    <w:rsid w:val="00A53EAB"/>
    <w:rsid w:val="00A54480"/>
    <w:rsid w:val="00A54A39"/>
    <w:rsid w:val="00A54AFB"/>
    <w:rsid w:val="00A56964"/>
    <w:rsid w:val="00A56C82"/>
    <w:rsid w:val="00A579A7"/>
    <w:rsid w:val="00A600B6"/>
    <w:rsid w:val="00A60728"/>
    <w:rsid w:val="00A60E8E"/>
    <w:rsid w:val="00A60F87"/>
    <w:rsid w:val="00A61721"/>
    <w:rsid w:val="00A61BB0"/>
    <w:rsid w:val="00A62D65"/>
    <w:rsid w:val="00A6398B"/>
    <w:rsid w:val="00A63F13"/>
    <w:rsid w:val="00A656A2"/>
    <w:rsid w:val="00A65C76"/>
    <w:rsid w:val="00A6630D"/>
    <w:rsid w:val="00A666F9"/>
    <w:rsid w:val="00A66C73"/>
    <w:rsid w:val="00A66E6F"/>
    <w:rsid w:val="00A6738B"/>
    <w:rsid w:val="00A67658"/>
    <w:rsid w:val="00A67939"/>
    <w:rsid w:val="00A67C5F"/>
    <w:rsid w:val="00A67D24"/>
    <w:rsid w:val="00A7021F"/>
    <w:rsid w:val="00A70366"/>
    <w:rsid w:val="00A703D4"/>
    <w:rsid w:val="00A71569"/>
    <w:rsid w:val="00A72586"/>
    <w:rsid w:val="00A72D70"/>
    <w:rsid w:val="00A747CC"/>
    <w:rsid w:val="00A755EF"/>
    <w:rsid w:val="00A76AC3"/>
    <w:rsid w:val="00A7729B"/>
    <w:rsid w:val="00A779FD"/>
    <w:rsid w:val="00A807D6"/>
    <w:rsid w:val="00A80F3F"/>
    <w:rsid w:val="00A81207"/>
    <w:rsid w:val="00A81ED0"/>
    <w:rsid w:val="00A822DD"/>
    <w:rsid w:val="00A827AD"/>
    <w:rsid w:val="00A828F9"/>
    <w:rsid w:val="00A82C66"/>
    <w:rsid w:val="00A82FF5"/>
    <w:rsid w:val="00A83A53"/>
    <w:rsid w:val="00A845AA"/>
    <w:rsid w:val="00A84B16"/>
    <w:rsid w:val="00A85072"/>
    <w:rsid w:val="00A850BD"/>
    <w:rsid w:val="00A85356"/>
    <w:rsid w:val="00A85EA7"/>
    <w:rsid w:val="00A85F34"/>
    <w:rsid w:val="00A86408"/>
    <w:rsid w:val="00A866D6"/>
    <w:rsid w:val="00A867D4"/>
    <w:rsid w:val="00A9007E"/>
    <w:rsid w:val="00A902F4"/>
    <w:rsid w:val="00A911D5"/>
    <w:rsid w:val="00A920D6"/>
    <w:rsid w:val="00A92D9F"/>
    <w:rsid w:val="00A92FC8"/>
    <w:rsid w:val="00A93A0A"/>
    <w:rsid w:val="00A93CED"/>
    <w:rsid w:val="00A9407C"/>
    <w:rsid w:val="00A940C2"/>
    <w:rsid w:val="00A94221"/>
    <w:rsid w:val="00A94A38"/>
    <w:rsid w:val="00A953A6"/>
    <w:rsid w:val="00A956BA"/>
    <w:rsid w:val="00A96437"/>
    <w:rsid w:val="00A97044"/>
    <w:rsid w:val="00A97099"/>
    <w:rsid w:val="00A973B6"/>
    <w:rsid w:val="00A974A2"/>
    <w:rsid w:val="00A97B90"/>
    <w:rsid w:val="00A97F7C"/>
    <w:rsid w:val="00AA0004"/>
    <w:rsid w:val="00AA0A67"/>
    <w:rsid w:val="00AA1869"/>
    <w:rsid w:val="00AA1C4B"/>
    <w:rsid w:val="00AA2389"/>
    <w:rsid w:val="00AA48F4"/>
    <w:rsid w:val="00AA4995"/>
    <w:rsid w:val="00AA4DD2"/>
    <w:rsid w:val="00AA5123"/>
    <w:rsid w:val="00AA53F3"/>
    <w:rsid w:val="00AA5B2B"/>
    <w:rsid w:val="00AA5E53"/>
    <w:rsid w:val="00AA636D"/>
    <w:rsid w:val="00AA6981"/>
    <w:rsid w:val="00AA6CD3"/>
    <w:rsid w:val="00AA75C4"/>
    <w:rsid w:val="00AA7797"/>
    <w:rsid w:val="00AB01AD"/>
    <w:rsid w:val="00AB0829"/>
    <w:rsid w:val="00AB14D1"/>
    <w:rsid w:val="00AB27E3"/>
    <w:rsid w:val="00AB295C"/>
    <w:rsid w:val="00AB2A01"/>
    <w:rsid w:val="00AB3567"/>
    <w:rsid w:val="00AB5862"/>
    <w:rsid w:val="00AB6BF1"/>
    <w:rsid w:val="00AB6F84"/>
    <w:rsid w:val="00AB72E5"/>
    <w:rsid w:val="00AB74C9"/>
    <w:rsid w:val="00AB7504"/>
    <w:rsid w:val="00AB762C"/>
    <w:rsid w:val="00AB7867"/>
    <w:rsid w:val="00AC0036"/>
    <w:rsid w:val="00AC04E4"/>
    <w:rsid w:val="00AC09BD"/>
    <w:rsid w:val="00AC1B60"/>
    <w:rsid w:val="00AC1BCD"/>
    <w:rsid w:val="00AC293C"/>
    <w:rsid w:val="00AC2A79"/>
    <w:rsid w:val="00AC2E69"/>
    <w:rsid w:val="00AC3148"/>
    <w:rsid w:val="00AC3280"/>
    <w:rsid w:val="00AC42D9"/>
    <w:rsid w:val="00AC46C3"/>
    <w:rsid w:val="00AC4E4F"/>
    <w:rsid w:val="00AC5659"/>
    <w:rsid w:val="00AC5B9F"/>
    <w:rsid w:val="00AC6E02"/>
    <w:rsid w:val="00AC6F9E"/>
    <w:rsid w:val="00AC7180"/>
    <w:rsid w:val="00AC7DCD"/>
    <w:rsid w:val="00AC7EE5"/>
    <w:rsid w:val="00AD068E"/>
    <w:rsid w:val="00AD097C"/>
    <w:rsid w:val="00AD0BEA"/>
    <w:rsid w:val="00AD1205"/>
    <w:rsid w:val="00AD1F64"/>
    <w:rsid w:val="00AD22B3"/>
    <w:rsid w:val="00AD288C"/>
    <w:rsid w:val="00AD31EA"/>
    <w:rsid w:val="00AD32B8"/>
    <w:rsid w:val="00AD3A9C"/>
    <w:rsid w:val="00AD3FEC"/>
    <w:rsid w:val="00AD429C"/>
    <w:rsid w:val="00AD47C9"/>
    <w:rsid w:val="00AD5496"/>
    <w:rsid w:val="00AD562B"/>
    <w:rsid w:val="00AD5785"/>
    <w:rsid w:val="00AD57BD"/>
    <w:rsid w:val="00AD5A53"/>
    <w:rsid w:val="00AD6699"/>
    <w:rsid w:val="00AD689A"/>
    <w:rsid w:val="00AD6C95"/>
    <w:rsid w:val="00AD6E47"/>
    <w:rsid w:val="00AD75CF"/>
    <w:rsid w:val="00AE0A48"/>
    <w:rsid w:val="00AE1378"/>
    <w:rsid w:val="00AE2FDB"/>
    <w:rsid w:val="00AE3030"/>
    <w:rsid w:val="00AE30CC"/>
    <w:rsid w:val="00AE35DB"/>
    <w:rsid w:val="00AE4FEF"/>
    <w:rsid w:val="00AE504C"/>
    <w:rsid w:val="00AE5482"/>
    <w:rsid w:val="00AE6096"/>
    <w:rsid w:val="00AE6395"/>
    <w:rsid w:val="00AE6802"/>
    <w:rsid w:val="00AE7EFC"/>
    <w:rsid w:val="00AF0134"/>
    <w:rsid w:val="00AF10E0"/>
    <w:rsid w:val="00AF20F9"/>
    <w:rsid w:val="00AF286A"/>
    <w:rsid w:val="00AF2CFB"/>
    <w:rsid w:val="00AF43B9"/>
    <w:rsid w:val="00AF4E79"/>
    <w:rsid w:val="00AF53B5"/>
    <w:rsid w:val="00AF5B2F"/>
    <w:rsid w:val="00AF5E60"/>
    <w:rsid w:val="00AF5FB2"/>
    <w:rsid w:val="00AF70A8"/>
    <w:rsid w:val="00AF738B"/>
    <w:rsid w:val="00AF78F5"/>
    <w:rsid w:val="00AF79DA"/>
    <w:rsid w:val="00B00981"/>
    <w:rsid w:val="00B01B80"/>
    <w:rsid w:val="00B01D78"/>
    <w:rsid w:val="00B03284"/>
    <w:rsid w:val="00B03490"/>
    <w:rsid w:val="00B034F9"/>
    <w:rsid w:val="00B038FD"/>
    <w:rsid w:val="00B03A92"/>
    <w:rsid w:val="00B03D8C"/>
    <w:rsid w:val="00B03FE8"/>
    <w:rsid w:val="00B050A5"/>
    <w:rsid w:val="00B05794"/>
    <w:rsid w:val="00B05884"/>
    <w:rsid w:val="00B062D9"/>
    <w:rsid w:val="00B075D2"/>
    <w:rsid w:val="00B10505"/>
    <w:rsid w:val="00B112B4"/>
    <w:rsid w:val="00B114CC"/>
    <w:rsid w:val="00B1193A"/>
    <w:rsid w:val="00B12172"/>
    <w:rsid w:val="00B12E23"/>
    <w:rsid w:val="00B12E41"/>
    <w:rsid w:val="00B12FC9"/>
    <w:rsid w:val="00B1375A"/>
    <w:rsid w:val="00B140BB"/>
    <w:rsid w:val="00B14651"/>
    <w:rsid w:val="00B146F3"/>
    <w:rsid w:val="00B1490C"/>
    <w:rsid w:val="00B15450"/>
    <w:rsid w:val="00B160B0"/>
    <w:rsid w:val="00B162E2"/>
    <w:rsid w:val="00B16484"/>
    <w:rsid w:val="00B16685"/>
    <w:rsid w:val="00B166CC"/>
    <w:rsid w:val="00B16739"/>
    <w:rsid w:val="00B16DD5"/>
    <w:rsid w:val="00B17140"/>
    <w:rsid w:val="00B17230"/>
    <w:rsid w:val="00B175BB"/>
    <w:rsid w:val="00B17C63"/>
    <w:rsid w:val="00B202CF"/>
    <w:rsid w:val="00B20A9E"/>
    <w:rsid w:val="00B20BED"/>
    <w:rsid w:val="00B211A4"/>
    <w:rsid w:val="00B21C80"/>
    <w:rsid w:val="00B21DA9"/>
    <w:rsid w:val="00B223B6"/>
    <w:rsid w:val="00B22544"/>
    <w:rsid w:val="00B22C5C"/>
    <w:rsid w:val="00B22E62"/>
    <w:rsid w:val="00B2345B"/>
    <w:rsid w:val="00B236CB"/>
    <w:rsid w:val="00B23740"/>
    <w:rsid w:val="00B23A76"/>
    <w:rsid w:val="00B23D85"/>
    <w:rsid w:val="00B241DA"/>
    <w:rsid w:val="00B24341"/>
    <w:rsid w:val="00B24A00"/>
    <w:rsid w:val="00B24E2D"/>
    <w:rsid w:val="00B25155"/>
    <w:rsid w:val="00B255CA"/>
    <w:rsid w:val="00B25675"/>
    <w:rsid w:val="00B25853"/>
    <w:rsid w:val="00B2595F"/>
    <w:rsid w:val="00B26879"/>
    <w:rsid w:val="00B26DC9"/>
    <w:rsid w:val="00B27157"/>
    <w:rsid w:val="00B278F9"/>
    <w:rsid w:val="00B27954"/>
    <w:rsid w:val="00B27CDD"/>
    <w:rsid w:val="00B30D46"/>
    <w:rsid w:val="00B30F36"/>
    <w:rsid w:val="00B31793"/>
    <w:rsid w:val="00B3179C"/>
    <w:rsid w:val="00B32102"/>
    <w:rsid w:val="00B324CA"/>
    <w:rsid w:val="00B33012"/>
    <w:rsid w:val="00B331C2"/>
    <w:rsid w:val="00B33677"/>
    <w:rsid w:val="00B33BDC"/>
    <w:rsid w:val="00B3447F"/>
    <w:rsid w:val="00B354B0"/>
    <w:rsid w:val="00B35A07"/>
    <w:rsid w:val="00B36163"/>
    <w:rsid w:val="00B37001"/>
    <w:rsid w:val="00B415E1"/>
    <w:rsid w:val="00B43350"/>
    <w:rsid w:val="00B44367"/>
    <w:rsid w:val="00B44602"/>
    <w:rsid w:val="00B44DA8"/>
    <w:rsid w:val="00B450C4"/>
    <w:rsid w:val="00B45938"/>
    <w:rsid w:val="00B46A9C"/>
    <w:rsid w:val="00B508E9"/>
    <w:rsid w:val="00B515FE"/>
    <w:rsid w:val="00B517F2"/>
    <w:rsid w:val="00B51A7A"/>
    <w:rsid w:val="00B51D49"/>
    <w:rsid w:val="00B51FA5"/>
    <w:rsid w:val="00B5267F"/>
    <w:rsid w:val="00B53865"/>
    <w:rsid w:val="00B53E44"/>
    <w:rsid w:val="00B53FEB"/>
    <w:rsid w:val="00B54145"/>
    <w:rsid w:val="00B5432E"/>
    <w:rsid w:val="00B5436A"/>
    <w:rsid w:val="00B54562"/>
    <w:rsid w:val="00B54A46"/>
    <w:rsid w:val="00B5523B"/>
    <w:rsid w:val="00B5560B"/>
    <w:rsid w:val="00B56183"/>
    <w:rsid w:val="00B5645D"/>
    <w:rsid w:val="00B564AD"/>
    <w:rsid w:val="00B56502"/>
    <w:rsid w:val="00B567C3"/>
    <w:rsid w:val="00B57A59"/>
    <w:rsid w:val="00B57B27"/>
    <w:rsid w:val="00B57ED8"/>
    <w:rsid w:val="00B57FD1"/>
    <w:rsid w:val="00B62C06"/>
    <w:rsid w:val="00B630C5"/>
    <w:rsid w:val="00B632CB"/>
    <w:rsid w:val="00B64A3E"/>
    <w:rsid w:val="00B64D21"/>
    <w:rsid w:val="00B657AC"/>
    <w:rsid w:val="00B65CBA"/>
    <w:rsid w:val="00B6619F"/>
    <w:rsid w:val="00B663C9"/>
    <w:rsid w:val="00B66FED"/>
    <w:rsid w:val="00B67E09"/>
    <w:rsid w:val="00B7015E"/>
    <w:rsid w:val="00B703F8"/>
    <w:rsid w:val="00B70775"/>
    <w:rsid w:val="00B709AE"/>
    <w:rsid w:val="00B71C5D"/>
    <w:rsid w:val="00B72094"/>
    <w:rsid w:val="00B7278D"/>
    <w:rsid w:val="00B7351F"/>
    <w:rsid w:val="00B7367F"/>
    <w:rsid w:val="00B737E2"/>
    <w:rsid w:val="00B7387B"/>
    <w:rsid w:val="00B741BE"/>
    <w:rsid w:val="00B7424D"/>
    <w:rsid w:val="00B74443"/>
    <w:rsid w:val="00B75439"/>
    <w:rsid w:val="00B75C63"/>
    <w:rsid w:val="00B76218"/>
    <w:rsid w:val="00B7786D"/>
    <w:rsid w:val="00B77B6A"/>
    <w:rsid w:val="00B806F3"/>
    <w:rsid w:val="00B808BF"/>
    <w:rsid w:val="00B813FC"/>
    <w:rsid w:val="00B82AF1"/>
    <w:rsid w:val="00B836AD"/>
    <w:rsid w:val="00B8381B"/>
    <w:rsid w:val="00B841AB"/>
    <w:rsid w:val="00B84501"/>
    <w:rsid w:val="00B84988"/>
    <w:rsid w:val="00B85203"/>
    <w:rsid w:val="00B85CFB"/>
    <w:rsid w:val="00B85F6A"/>
    <w:rsid w:val="00B85F80"/>
    <w:rsid w:val="00B9002C"/>
    <w:rsid w:val="00B91A4B"/>
    <w:rsid w:val="00B91E2E"/>
    <w:rsid w:val="00B922C3"/>
    <w:rsid w:val="00B9272A"/>
    <w:rsid w:val="00B942DE"/>
    <w:rsid w:val="00B945C2"/>
    <w:rsid w:val="00B94C0A"/>
    <w:rsid w:val="00B94FF0"/>
    <w:rsid w:val="00B95D5A"/>
    <w:rsid w:val="00B969B6"/>
    <w:rsid w:val="00B97EE4"/>
    <w:rsid w:val="00BA0C2C"/>
    <w:rsid w:val="00BA3047"/>
    <w:rsid w:val="00BA3DFF"/>
    <w:rsid w:val="00BA4AFC"/>
    <w:rsid w:val="00BA706B"/>
    <w:rsid w:val="00BA70B7"/>
    <w:rsid w:val="00BA7B2C"/>
    <w:rsid w:val="00BB15E7"/>
    <w:rsid w:val="00BB16BC"/>
    <w:rsid w:val="00BB1FFA"/>
    <w:rsid w:val="00BB26D4"/>
    <w:rsid w:val="00BB28A4"/>
    <w:rsid w:val="00BB2E19"/>
    <w:rsid w:val="00BB3770"/>
    <w:rsid w:val="00BB48E9"/>
    <w:rsid w:val="00BB5220"/>
    <w:rsid w:val="00BB6427"/>
    <w:rsid w:val="00BC0BDE"/>
    <w:rsid w:val="00BC1047"/>
    <w:rsid w:val="00BC10A2"/>
    <w:rsid w:val="00BC1A89"/>
    <w:rsid w:val="00BC316A"/>
    <w:rsid w:val="00BC33B4"/>
    <w:rsid w:val="00BC34DF"/>
    <w:rsid w:val="00BC3A15"/>
    <w:rsid w:val="00BC3AD4"/>
    <w:rsid w:val="00BC4523"/>
    <w:rsid w:val="00BC45F3"/>
    <w:rsid w:val="00BC4A25"/>
    <w:rsid w:val="00BC5A05"/>
    <w:rsid w:val="00BC5D5F"/>
    <w:rsid w:val="00BC65B2"/>
    <w:rsid w:val="00BC6B30"/>
    <w:rsid w:val="00BC7230"/>
    <w:rsid w:val="00BC74B8"/>
    <w:rsid w:val="00BD0544"/>
    <w:rsid w:val="00BD0EBD"/>
    <w:rsid w:val="00BD2849"/>
    <w:rsid w:val="00BD2856"/>
    <w:rsid w:val="00BD2A58"/>
    <w:rsid w:val="00BD5226"/>
    <w:rsid w:val="00BD546F"/>
    <w:rsid w:val="00BD5CC7"/>
    <w:rsid w:val="00BD64D4"/>
    <w:rsid w:val="00BD7332"/>
    <w:rsid w:val="00BD77CA"/>
    <w:rsid w:val="00BD7831"/>
    <w:rsid w:val="00BD79A0"/>
    <w:rsid w:val="00BE096D"/>
    <w:rsid w:val="00BE1323"/>
    <w:rsid w:val="00BE18FF"/>
    <w:rsid w:val="00BE268A"/>
    <w:rsid w:val="00BE2D92"/>
    <w:rsid w:val="00BE2EC1"/>
    <w:rsid w:val="00BE34B0"/>
    <w:rsid w:val="00BE4B7C"/>
    <w:rsid w:val="00BE4D31"/>
    <w:rsid w:val="00BE4FC3"/>
    <w:rsid w:val="00BE55E5"/>
    <w:rsid w:val="00BE5F9D"/>
    <w:rsid w:val="00BE6185"/>
    <w:rsid w:val="00BE6B7E"/>
    <w:rsid w:val="00BE6DB6"/>
    <w:rsid w:val="00BE709C"/>
    <w:rsid w:val="00BE7700"/>
    <w:rsid w:val="00BE7928"/>
    <w:rsid w:val="00BE7AD2"/>
    <w:rsid w:val="00BF0AFB"/>
    <w:rsid w:val="00BF0F90"/>
    <w:rsid w:val="00BF1428"/>
    <w:rsid w:val="00BF1718"/>
    <w:rsid w:val="00BF314C"/>
    <w:rsid w:val="00BF35F5"/>
    <w:rsid w:val="00BF3BF8"/>
    <w:rsid w:val="00BF3F73"/>
    <w:rsid w:val="00BF4799"/>
    <w:rsid w:val="00BF595F"/>
    <w:rsid w:val="00BF5B65"/>
    <w:rsid w:val="00BF6243"/>
    <w:rsid w:val="00BF7270"/>
    <w:rsid w:val="00BF740D"/>
    <w:rsid w:val="00BF7AEC"/>
    <w:rsid w:val="00C00452"/>
    <w:rsid w:val="00C00BD7"/>
    <w:rsid w:val="00C014AD"/>
    <w:rsid w:val="00C01A8C"/>
    <w:rsid w:val="00C021C8"/>
    <w:rsid w:val="00C03C6D"/>
    <w:rsid w:val="00C03DA2"/>
    <w:rsid w:val="00C06B3B"/>
    <w:rsid w:val="00C06E79"/>
    <w:rsid w:val="00C07219"/>
    <w:rsid w:val="00C077DE"/>
    <w:rsid w:val="00C07CB9"/>
    <w:rsid w:val="00C1044A"/>
    <w:rsid w:val="00C1107F"/>
    <w:rsid w:val="00C12135"/>
    <w:rsid w:val="00C12185"/>
    <w:rsid w:val="00C122A1"/>
    <w:rsid w:val="00C12A98"/>
    <w:rsid w:val="00C12B71"/>
    <w:rsid w:val="00C133EE"/>
    <w:rsid w:val="00C149DE"/>
    <w:rsid w:val="00C15142"/>
    <w:rsid w:val="00C15C75"/>
    <w:rsid w:val="00C15D6A"/>
    <w:rsid w:val="00C1611A"/>
    <w:rsid w:val="00C16B82"/>
    <w:rsid w:val="00C16EDE"/>
    <w:rsid w:val="00C17679"/>
    <w:rsid w:val="00C17787"/>
    <w:rsid w:val="00C205C5"/>
    <w:rsid w:val="00C20A86"/>
    <w:rsid w:val="00C20BD6"/>
    <w:rsid w:val="00C22020"/>
    <w:rsid w:val="00C229B7"/>
    <w:rsid w:val="00C22DF9"/>
    <w:rsid w:val="00C2356E"/>
    <w:rsid w:val="00C23DFC"/>
    <w:rsid w:val="00C243F2"/>
    <w:rsid w:val="00C24613"/>
    <w:rsid w:val="00C2486E"/>
    <w:rsid w:val="00C2499D"/>
    <w:rsid w:val="00C24A7C"/>
    <w:rsid w:val="00C26542"/>
    <w:rsid w:val="00C2655C"/>
    <w:rsid w:val="00C310F1"/>
    <w:rsid w:val="00C31289"/>
    <w:rsid w:val="00C31942"/>
    <w:rsid w:val="00C327F2"/>
    <w:rsid w:val="00C32F09"/>
    <w:rsid w:val="00C35577"/>
    <w:rsid w:val="00C35BC0"/>
    <w:rsid w:val="00C35FE8"/>
    <w:rsid w:val="00C40083"/>
    <w:rsid w:val="00C4034A"/>
    <w:rsid w:val="00C40C98"/>
    <w:rsid w:val="00C40DBB"/>
    <w:rsid w:val="00C4122E"/>
    <w:rsid w:val="00C41AFA"/>
    <w:rsid w:val="00C41D88"/>
    <w:rsid w:val="00C41E73"/>
    <w:rsid w:val="00C4262D"/>
    <w:rsid w:val="00C4516F"/>
    <w:rsid w:val="00C451D3"/>
    <w:rsid w:val="00C45755"/>
    <w:rsid w:val="00C45D98"/>
    <w:rsid w:val="00C45FCE"/>
    <w:rsid w:val="00C470E4"/>
    <w:rsid w:val="00C47301"/>
    <w:rsid w:val="00C47577"/>
    <w:rsid w:val="00C5001A"/>
    <w:rsid w:val="00C500F9"/>
    <w:rsid w:val="00C50272"/>
    <w:rsid w:val="00C503B7"/>
    <w:rsid w:val="00C51DC1"/>
    <w:rsid w:val="00C521FD"/>
    <w:rsid w:val="00C52823"/>
    <w:rsid w:val="00C52831"/>
    <w:rsid w:val="00C52DA5"/>
    <w:rsid w:val="00C53AB1"/>
    <w:rsid w:val="00C540F1"/>
    <w:rsid w:val="00C54C5B"/>
    <w:rsid w:val="00C54DF3"/>
    <w:rsid w:val="00C54F44"/>
    <w:rsid w:val="00C55E1D"/>
    <w:rsid w:val="00C56242"/>
    <w:rsid w:val="00C57115"/>
    <w:rsid w:val="00C577C0"/>
    <w:rsid w:val="00C60102"/>
    <w:rsid w:val="00C609A2"/>
    <w:rsid w:val="00C61895"/>
    <w:rsid w:val="00C6220E"/>
    <w:rsid w:val="00C625AC"/>
    <w:rsid w:val="00C62C65"/>
    <w:rsid w:val="00C636A1"/>
    <w:rsid w:val="00C63812"/>
    <w:rsid w:val="00C65A4E"/>
    <w:rsid w:val="00C674F4"/>
    <w:rsid w:val="00C679EA"/>
    <w:rsid w:val="00C70C23"/>
    <w:rsid w:val="00C71801"/>
    <w:rsid w:val="00C7322D"/>
    <w:rsid w:val="00C733F8"/>
    <w:rsid w:val="00C73590"/>
    <w:rsid w:val="00C735F2"/>
    <w:rsid w:val="00C738CF"/>
    <w:rsid w:val="00C74E2A"/>
    <w:rsid w:val="00C74E60"/>
    <w:rsid w:val="00C7676D"/>
    <w:rsid w:val="00C77156"/>
    <w:rsid w:val="00C7749E"/>
    <w:rsid w:val="00C77590"/>
    <w:rsid w:val="00C804F6"/>
    <w:rsid w:val="00C80677"/>
    <w:rsid w:val="00C815AA"/>
    <w:rsid w:val="00C82111"/>
    <w:rsid w:val="00C833D6"/>
    <w:rsid w:val="00C85703"/>
    <w:rsid w:val="00C8582F"/>
    <w:rsid w:val="00C866F3"/>
    <w:rsid w:val="00C86C45"/>
    <w:rsid w:val="00C90CE4"/>
    <w:rsid w:val="00C90E37"/>
    <w:rsid w:val="00C90F0A"/>
    <w:rsid w:val="00C914E4"/>
    <w:rsid w:val="00C91B81"/>
    <w:rsid w:val="00C921BD"/>
    <w:rsid w:val="00C9299D"/>
    <w:rsid w:val="00C92A9B"/>
    <w:rsid w:val="00C93256"/>
    <w:rsid w:val="00C9341F"/>
    <w:rsid w:val="00C93A1A"/>
    <w:rsid w:val="00C94492"/>
    <w:rsid w:val="00C95688"/>
    <w:rsid w:val="00C95791"/>
    <w:rsid w:val="00C95884"/>
    <w:rsid w:val="00C95C0F"/>
    <w:rsid w:val="00C95CB7"/>
    <w:rsid w:val="00C95DD4"/>
    <w:rsid w:val="00C95F43"/>
    <w:rsid w:val="00C964B0"/>
    <w:rsid w:val="00C96C5F"/>
    <w:rsid w:val="00C97881"/>
    <w:rsid w:val="00C978EE"/>
    <w:rsid w:val="00CA03BC"/>
    <w:rsid w:val="00CA0A46"/>
    <w:rsid w:val="00CA2C72"/>
    <w:rsid w:val="00CA335B"/>
    <w:rsid w:val="00CA4615"/>
    <w:rsid w:val="00CA473C"/>
    <w:rsid w:val="00CA47D6"/>
    <w:rsid w:val="00CA4908"/>
    <w:rsid w:val="00CA5186"/>
    <w:rsid w:val="00CA52BF"/>
    <w:rsid w:val="00CA586C"/>
    <w:rsid w:val="00CA6137"/>
    <w:rsid w:val="00CA67CC"/>
    <w:rsid w:val="00CA6977"/>
    <w:rsid w:val="00CA7080"/>
    <w:rsid w:val="00CA7A78"/>
    <w:rsid w:val="00CB04A8"/>
    <w:rsid w:val="00CB0DE5"/>
    <w:rsid w:val="00CB12AE"/>
    <w:rsid w:val="00CB2251"/>
    <w:rsid w:val="00CB2311"/>
    <w:rsid w:val="00CB2EC4"/>
    <w:rsid w:val="00CB3FBF"/>
    <w:rsid w:val="00CB402A"/>
    <w:rsid w:val="00CB5AAA"/>
    <w:rsid w:val="00CB6C1D"/>
    <w:rsid w:val="00CB76E2"/>
    <w:rsid w:val="00CB7EFC"/>
    <w:rsid w:val="00CC016E"/>
    <w:rsid w:val="00CC100C"/>
    <w:rsid w:val="00CC14DE"/>
    <w:rsid w:val="00CC18CC"/>
    <w:rsid w:val="00CC30C1"/>
    <w:rsid w:val="00CC30EB"/>
    <w:rsid w:val="00CC3117"/>
    <w:rsid w:val="00CC31DD"/>
    <w:rsid w:val="00CC50C9"/>
    <w:rsid w:val="00CC5B04"/>
    <w:rsid w:val="00CC61CE"/>
    <w:rsid w:val="00CC6428"/>
    <w:rsid w:val="00CC6654"/>
    <w:rsid w:val="00CC6B73"/>
    <w:rsid w:val="00CC781C"/>
    <w:rsid w:val="00CC7F45"/>
    <w:rsid w:val="00CD0255"/>
    <w:rsid w:val="00CD0701"/>
    <w:rsid w:val="00CD085B"/>
    <w:rsid w:val="00CD1A55"/>
    <w:rsid w:val="00CD1D21"/>
    <w:rsid w:val="00CD1D5B"/>
    <w:rsid w:val="00CD2293"/>
    <w:rsid w:val="00CD2555"/>
    <w:rsid w:val="00CD2A24"/>
    <w:rsid w:val="00CD2A45"/>
    <w:rsid w:val="00CD2E08"/>
    <w:rsid w:val="00CD3B11"/>
    <w:rsid w:val="00CD491D"/>
    <w:rsid w:val="00CD4E70"/>
    <w:rsid w:val="00CD5B7E"/>
    <w:rsid w:val="00CD5D32"/>
    <w:rsid w:val="00CD6073"/>
    <w:rsid w:val="00CD618C"/>
    <w:rsid w:val="00CD6437"/>
    <w:rsid w:val="00CD65EF"/>
    <w:rsid w:val="00CD6A13"/>
    <w:rsid w:val="00CD6BE6"/>
    <w:rsid w:val="00CD74A9"/>
    <w:rsid w:val="00CD7696"/>
    <w:rsid w:val="00CD7847"/>
    <w:rsid w:val="00CE091D"/>
    <w:rsid w:val="00CE0BFE"/>
    <w:rsid w:val="00CE1D12"/>
    <w:rsid w:val="00CE1FF7"/>
    <w:rsid w:val="00CE2300"/>
    <w:rsid w:val="00CE2698"/>
    <w:rsid w:val="00CE3584"/>
    <w:rsid w:val="00CE3E80"/>
    <w:rsid w:val="00CE4B4D"/>
    <w:rsid w:val="00CE4E01"/>
    <w:rsid w:val="00CE559A"/>
    <w:rsid w:val="00CE574C"/>
    <w:rsid w:val="00CE5869"/>
    <w:rsid w:val="00CE5B42"/>
    <w:rsid w:val="00CE6789"/>
    <w:rsid w:val="00CE6E17"/>
    <w:rsid w:val="00CE73F9"/>
    <w:rsid w:val="00CF08DA"/>
    <w:rsid w:val="00CF12BA"/>
    <w:rsid w:val="00CF184E"/>
    <w:rsid w:val="00CF2998"/>
    <w:rsid w:val="00CF2D15"/>
    <w:rsid w:val="00CF30CF"/>
    <w:rsid w:val="00CF3220"/>
    <w:rsid w:val="00CF32D3"/>
    <w:rsid w:val="00CF3CED"/>
    <w:rsid w:val="00CF4F34"/>
    <w:rsid w:val="00CF53DD"/>
    <w:rsid w:val="00CF5B7A"/>
    <w:rsid w:val="00CF62F2"/>
    <w:rsid w:val="00CF68E8"/>
    <w:rsid w:val="00CF69A5"/>
    <w:rsid w:val="00CF6AB8"/>
    <w:rsid w:val="00CF74C5"/>
    <w:rsid w:val="00CF75A1"/>
    <w:rsid w:val="00CF7812"/>
    <w:rsid w:val="00CF7F08"/>
    <w:rsid w:val="00D002FF"/>
    <w:rsid w:val="00D004BC"/>
    <w:rsid w:val="00D00617"/>
    <w:rsid w:val="00D00632"/>
    <w:rsid w:val="00D010D2"/>
    <w:rsid w:val="00D01214"/>
    <w:rsid w:val="00D0144A"/>
    <w:rsid w:val="00D01595"/>
    <w:rsid w:val="00D01643"/>
    <w:rsid w:val="00D02093"/>
    <w:rsid w:val="00D023B3"/>
    <w:rsid w:val="00D0272D"/>
    <w:rsid w:val="00D0280F"/>
    <w:rsid w:val="00D034ED"/>
    <w:rsid w:val="00D04878"/>
    <w:rsid w:val="00D04AC0"/>
    <w:rsid w:val="00D04D1B"/>
    <w:rsid w:val="00D04F3B"/>
    <w:rsid w:val="00D050E6"/>
    <w:rsid w:val="00D052ED"/>
    <w:rsid w:val="00D06A40"/>
    <w:rsid w:val="00D06D77"/>
    <w:rsid w:val="00D072E8"/>
    <w:rsid w:val="00D079AA"/>
    <w:rsid w:val="00D07ECC"/>
    <w:rsid w:val="00D10077"/>
    <w:rsid w:val="00D10DAF"/>
    <w:rsid w:val="00D112F9"/>
    <w:rsid w:val="00D11A1A"/>
    <w:rsid w:val="00D11B58"/>
    <w:rsid w:val="00D12092"/>
    <w:rsid w:val="00D12242"/>
    <w:rsid w:val="00D125BF"/>
    <w:rsid w:val="00D1284B"/>
    <w:rsid w:val="00D131D7"/>
    <w:rsid w:val="00D1355A"/>
    <w:rsid w:val="00D13DBC"/>
    <w:rsid w:val="00D1417C"/>
    <w:rsid w:val="00D153CD"/>
    <w:rsid w:val="00D1591E"/>
    <w:rsid w:val="00D15A3B"/>
    <w:rsid w:val="00D1603C"/>
    <w:rsid w:val="00D16396"/>
    <w:rsid w:val="00D167CF"/>
    <w:rsid w:val="00D178E6"/>
    <w:rsid w:val="00D17FAE"/>
    <w:rsid w:val="00D201D5"/>
    <w:rsid w:val="00D20446"/>
    <w:rsid w:val="00D20B20"/>
    <w:rsid w:val="00D212AC"/>
    <w:rsid w:val="00D21A22"/>
    <w:rsid w:val="00D21C71"/>
    <w:rsid w:val="00D22047"/>
    <w:rsid w:val="00D23165"/>
    <w:rsid w:val="00D231C3"/>
    <w:rsid w:val="00D23211"/>
    <w:rsid w:val="00D23A16"/>
    <w:rsid w:val="00D2443F"/>
    <w:rsid w:val="00D24D5E"/>
    <w:rsid w:val="00D26EBA"/>
    <w:rsid w:val="00D31B1B"/>
    <w:rsid w:val="00D325D7"/>
    <w:rsid w:val="00D331C1"/>
    <w:rsid w:val="00D33630"/>
    <w:rsid w:val="00D34828"/>
    <w:rsid w:val="00D34952"/>
    <w:rsid w:val="00D35265"/>
    <w:rsid w:val="00D35DD5"/>
    <w:rsid w:val="00D36C05"/>
    <w:rsid w:val="00D37E7B"/>
    <w:rsid w:val="00D417F4"/>
    <w:rsid w:val="00D42066"/>
    <w:rsid w:val="00D422A1"/>
    <w:rsid w:val="00D42F5A"/>
    <w:rsid w:val="00D4383F"/>
    <w:rsid w:val="00D43C82"/>
    <w:rsid w:val="00D4734C"/>
    <w:rsid w:val="00D473A7"/>
    <w:rsid w:val="00D47756"/>
    <w:rsid w:val="00D47791"/>
    <w:rsid w:val="00D47C34"/>
    <w:rsid w:val="00D47D98"/>
    <w:rsid w:val="00D47EE5"/>
    <w:rsid w:val="00D51F19"/>
    <w:rsid w:val="00D5234A"/>
    <w:rsid w:val="00D52576"/>
    <w:rsid w:val="00D525C9"/>
    <w:rsid w:val="00D52759"/>
    <w:rsid w:val="00D52D98"/>
    <w:rsid w:val="00D52E39"/>
    <w:rsid w:val="00D52EF5"/>
    <w:rsid w:val="00D53D73"/>
    <w:rsid w:val="00D53F17"/>
    <w:rsid w:val="00D54785"/>
    <w:rsid w:val="00D54B13"/>
    <w:rsid w:val="00D54D05"/>
    <w:rsid w:val="00D5534E"/>
    <w:rsid w:val="00D5570A"/>
    <w:rsid w:val="00D5584C"/>
    <w:rsid w:val="00D56284"/>
    <w:rsid w:val="00D56380"/>
    <w:rsid w:val="00D56945"/>
    <w:rsid w:val="00D60083"/>
    <w:rsid w:val="00D6046B"/>
    <w:rsid w:val="00D60F8D"/>
    <w:rsid w:val="00D61CD7"/>
    <w:rsid w:val="00D63D46"/>
    <w:rsid w:val="00D64038"/>
    <w:rsid w:val="00D642FA"/>
    <w:rsid w:val="00D65D8C"/>
    <w:rsid w:val="00D674A1"/>
    <w:rsid w:val="00D67567"/>
    <w:rsid w:val="00D676A7"/>
    <w:rsid w:val="00D67F54"/>
    <w:rsid w:val="00D701B2"/>
    <w:rsid w:val="00D705E7"/>
    <w:rsid w:val="00D709A0"/>
    <w:rsid w:val="00D70F55"/>
    <w:rsid w:val="00D7140E"/>
    <w:rsid w:val="00D72152"/>
    <w:rsid w:val="00D72EF0"/>
    <w:rsid w:val="00D745A3"/>
    <w:rsid w:val="00D74C6E"/>
    <w:rsid w:val="00D7560D"/>
    <w:rsid w:val="00D758CC"/>
    <w:rsid w:val="00D758DF"/>
    <w:rsid w:val="00D75DC1"/>
    <w:rsid w:val="00D76ABA"/>
    <w:rsid w:val="00D776DD"/>
    <w:rsid w:val="00D803A5"/>
    <w:rsid w:val="00D80614"/>
    <w:rsid w:val="00D809A1"/>
    <w:rsid w:val="00D809CB"/>
    <w:rsid w:val="00D80A7D"/>
    <w:rsid w:val="00D80B2E"/>
    <w:rsid w:val="00D80C6D"/>
    <w:rsid w:val="00D8117C"/>
    <w:rsid w:val="00D817FF"/>
    <w:rsid w:val="00D81F91"/>
    <w:rsid w:val="00D828DE"/>
    <w:rsid w:val="00D83478"/>
    <w:rsid w:val="00D837B4"/>
    <w:rsid w:val="00D84897"/>
    <w:rsid w:val="00D850DE"/>
    <w:rsid w:val="00D8573C"/>
    <w:rsid w:val="00D85CC3"/>
    <w:rsid w:val="00D85D3F"/>
    <w:rsid w:val="00D8693E"/>
    <w:rsid w:val="00D872F8"/>
    <w:rsid w:val="00D874C0"/>
    <w:rsid w:val="00D87BE0"/>
    <w:rsid w:val="00D904F9"/>
    <w:rsid w:val="00D90B71"/>
    <w:rsid w:val="00D9125F"/>
    <w:rsid w:val="00D91408"/>
    <w:rsid w:val="00D91475"/>
    <w:rsid w:val="00D91D2D"/>
    <w:rsid w:val="00D92105"/>
    <w:rsid w:val="00D9285E"/>
    <w:rsid w:val="00D92FF2"/>
    <w:rsid w:val="00D94310"/>
    <w:rsid w:val="00D94A41"/>
    <w:rsid w:val="00D94F6A"/>
    <w:rsid w:val="00D95130"/>
    <w:rsid w:val="00D95BA0"/>
    <w:rsid w:val="00D95F44"/>
    <w:rsid w:val="00D96857"/>
    <w:rsid w:val="00D97162"/>
    <w:rsid w:val="00D97698"/>
    <w:rsid w:val="00DA0097"/>
    <w:rsid w:val="00DA09DA"/>
    <w:rsid w:val="00DA1324"/>
    <w:rsid w:val="00DA2813"/>
    <w:rsid w:val="00DA367B"/>
    <w:rsid w:val="00DA4B6C"/>
    <w:rsid w:val="00DA4EBA"/>
    <w:rsid w:val="00DA5134"/>
    <w:rsid w:val="00DA6C91"/>
    <w:rsid w:val="00DA6F73"/>
    <w:rsid w:val="00DA757F"/>
    <w:rsid w:val="00DA7660"/>
    <w:rsid w:val="00DA77D0"/>
    <w:rsid w:val="00DA7B22"/>
    <w:rsid w:val="00DA7BB3"/>
    <w:rsid w:val="00DB0682"/>
    <w:rsid w:val="00DB0981"/>
    <w:rsid w:val="00DB0FAB"/>
    <w:rsid w:val="00DB1A63"/>
    <w:rsid w:val="00DB2125"/>
    <w:rsid w:val="00DB3ED6"/>
    <w:rsid w:val="00DB41EC"/>
    <w:rsid w:val="00DB4622"/>
    <w:rsid w:val="00DB4B8C"/>
    <w:rsid w:val="00DB7B94"/>
    <w:rsid w:val="00DB7D58"/>
    <w:rsid w:val="00DC00EA"/>
    <w:rsid w:val="00DC1B64"/>
    <w:rsid w:val="00DC1BF8"/>
    <w:rsid w:val="00DC218D"/>
    <w:rsid w:val="00DC226D"/>
    <w:rsid w:val="00DC279C"/>
    <w:rsid w:val="00DC2D39"/>
    <w:rsid w:val="00DC31DE"/>
    <w:rsid w:val="00DC3CA2"/>
    <w:rsid w:val="00DC5040"/>
    <w:rsid w:val="00DC5153"/>
    <w:rsid w:val="00DC5DAB"/>
    <w:rsid w:val="00DC61F5"/>
    <w:rsid w:val="00DC6BA1"/>
    <w:rsid w:val="00DC792C"/>
    <w:rsid w:val="00DC7937"/>
    <w:rsid w:val="00DC7CD8"/>
    <w:rsid w:val="00DD04C7"/>
    <w:rsid w:val="00DD11A9"/>
    <w:rsid w:val="00DD1B89"/>
    <w:rsid w:val="00DD3432"/>
    <w:rsid w:val="00DD3716"/>
    <w:rsid w:val="00DD4CA3"/>
    <w:rsid w:val="00DD4FBF"/>
    <w:rsid w:val="00DD6C49"/>
    <w:rsid w:val="00DD6E8A"/>
    <w:rsid w:val="00DD765D"/>
    <w:rsid w:val="00DE01DA"/>
    <w:rsid w:val="00DE026D"/>
    <w:rsid w:val="00DE05C6"/>
    <w:rsid w:val="00DE0D0B"/>
    <w:rsid w:val="00DE113D"/>
    <w:rsid w:val="00DE18FD"/>
    <w:rsid w:val="00DE1A38"/>
    <w:rsid w:val="00DE1C77"/>
    <w:rsid w:val="00DE1F11"/>
    <w:rsid w:val="00DE2698"/>
    <w:rsid w:val="00DE26CF"/>
    <w:rsid w:val="00DE3544"/>
    <w:rsid w:val="00DE36B7"/>
    <w:rsid w:val="00DE39C3"/>
    <w:rsid w:val="00DE3C0F"/>
    <w:rsid w:val="00DE400A"/>
    <w:rsid w:val="00DE44E2"/>
    <w:rsid w:val="00DE49A9"/>
    <w:rsid w:val="00DE4BCD"/>
    <w:rsid w:val="00DE50BF"/>
    <w:rsid w:val="00DE548B"/>
    <w:rsid w:val="00DE7637"/>
    <w:rsid w:val="00DE78F4"/>
    <w:rsid w:val="00DF06F8"/>
    <w:rsid w:val="00DF0F5A"/>
    <w:rsid w:val="00DF1AF1"/>
    <w:rsid w:val="00DF2000"/>
    <w:rsid w:val="00DF37D7"/>
    <w:rsid w:val="00DF3F83"/>
    <w:rsid w:val="00DF43C1"/>
    <w:rsid w:val="00DF44AF"/>
    <w:rsid w:val="00DF47E5"/>
    <w:rsid w:val="00DF495C"/>
    <w:rsid w:val="00DF49A4"/>
    <w:rsid w:val="00DF4F97"/>
    <w:rsid w:val="00DF5748"/>
    <w:rsid w:val="00DF5E29"/>
    <w:rsid w:val="00DF5FDE"/>
    <w:rsid w:val="00DF635D"/>
    <w:rsid w:val="00DF66A8"/>
    <w:rsid w:val="00DF6B0B"/>
    <w:rsid w:val="00DF6E03"/>
    <w:rsid w:val="00DF7307"/>
    <w:rsid w:val="00E010D9"/>
    <w:rsid w:val="00E015A4"/>
    <w:rsid w:val="00E0168C"/>
    <w:rsid w:val="00E01A51"/>
    <w:rsid w:val="00E023D2"/>
    <w:rsid w:val="00E02980"/>
    <w:rsid w:val="00E034ED"/>
    <w:rsid w:val="00E038B1"/>
    <w:rsid w:val="00E04919"/>
    <w:rsid w:val="00E04B15"/>
    <w:rsid w:val="00E0584B"/>
    <w:rsid w:val="00E061D2"/>
    <w:rsid w:val="00E064CA"/>
    <w:rsid w:val="00E067EB"/>
    <w:rsid w:val="00E06A7D"/>
    <w:rsid w:val="00E076F1"/>
    <w:rsid w:val="00E10212"/>
    <w:rsid w:val="00E105BB"/>
    <w:rsid w:val="00E12D9D"/>
    <w:rsid w:val="00E12E41"/>
    <w:rsid w:val="00E137A1"/>
    <w:rsid w:val="00E13BD2"/>
    <w:rsid w:val="00E13DF2"/>
    <w:rsid w:val="00E13E64"/>
    <w:rsid w:val="00E14330"/>
    <w:rsid w:val="00E14543"/>
    <w:rsid w:val="00E14BD0"/>
    <w:rsid w:val="00E15637"/>
    <w:rsid w:val="00E15830"/>
    <w:rsid w:val="00E15965"/>
    <w:rsid w:val="00E1755C"/>
    <w:rsid w:val="00E176D2"/>
    <w:rsid w:val="00E20692"/>
    <w:rsid w:val="00E20ED0"/>
    <w:rsid w:val="00E222CC"/>
    <w:rsid w:val="00E22317"/>
    <w:rsid w:val="00E22800"/>
    <w:rsid w:val="00E22972"/>
    <w:rsid w:val="00E22C7B"/>
    <w:rsid w:val="00E23543"/>
    <w:rsid w:val="00E23708"/>
    <w:rsid w:val="00E237A2"/>
    <w:rsid w:val="00E23E49"/>
    <w:rsid w:val="00E23EB2"/>
    <w:rsid w:val="00E243B0"/>
    <w:rsid w:val="00E2456F"/>
    <w:rsid w:val="00E24D0F"/>
    <w:rsid w:val="00E24DA8"/>
    <w:rsid w:val="00E24EAF"/>
    <w:rsid w:val="00E250B1"/>
    <w:rsid w:val="00E25850"/>
    <w:rsid w:val="00E25B08"/>
    <w:rsid w:val="00E25E4B"/>
    <w:rsid w:val="00E261BC"/>
    <w:rsid w:val="00E26AF3"/>
    <w:rsid w:val="00E27378"/>
    <w:rsid w:val="00E27B97"/>
    <w:rsid w:val="00E30040"/>
    <w:rsid w:val="00E3048E"/>
    <w:rsid w:val="00E31171"/>
    <w:rsid w:val="00E32E81"/>
    <w:rsid w:val="00E335F7"/>
    <w:rsid w:val="00E3486E"/>
    <w:rsid w:val="00E3567D"/>
    <w:rsid w:val="00E35ABB"/>
    <w:rsid w:val="00E35E19"/>
    <w:rsid w:val="00E361FF"/>
    <w:rsid w:val="00E36367"/>
    <w:rsid w:val="00E36807"/>
    <w:rsid w:val="00E36D2D"/>
    <w:rsid w:val="00E36D74"/>
    <w:rsid w:val="00E36ECE"/>
    <w:rsid w:val="00E41675"/>
    <w:rsid w:val="00E41C62"/>
    <w:rsid w:val="00E4231D"/>
    <w:rsid w:val="00E43A9C"/>
    <w:rsid w:val="00E447A0"/>
    <w:rsid w:val="00E468B2"/>
    <w:rsid w:val="00E46F79"/>
    <w:rsid w:val="00E470F2"/>
    <w:rsid w:val="00E50003"/>
    <w:rsid w:val="00E50CDB"/>
    <w:rsid w:val="00E50E91"/>
    <w:rsid w:val="00E50F3F"/>
    <w:rsid w:val="00E512AA"/>
    <w:rsid w:val="00E52271"/>
    <w:rsid w:val="00E52532"/>
    <w:rsid w:val="00E52830"/>
    <w:rsid w:val="00E5316A"/>
    <w:rsid w:val="00E5471F"/>
    <w:rsid w:val="00E548E8"/>
    <w:rsid w:val="00E54E58"/>
    <w:rsid w:val="00E553EE"/>
    <w:rsid w:val="00E55919"/>
    <w:rsid w:val="00E55982"/>
    <w:rsid w:val="00E56295"/>
    <w:rsid w:val="00E562A9"/>
    <w:rsid w:val="00E56D95"/>
    <w:rsid w:val="00E5734B"/>
    <w:rsid w:val="00E57A74"/>
    <w:rsid w:val="00E57CA8"/>
    <w:rsid w:val="00E6052B"/>
    <w:rsid w:val="00E605DE"/>
    <w:rsid w:val="00E60AA8"/>
    <w:rsid w:val="00E61253"/>
    <w:rsid w:val="00E614A1"/>
    <w:rsid w:val="00E61C3F"/>
    <w:rsid w:val="00E61EAD"/>
    <w:rsid w:val="00E628B1"/>
    <w:rsid w:val="00E62E5B"/>
    <w:rsid w:val="00E632B2"/>
    <w:rsid w:val="00E63ABC"/>
    <w:rsid w:val="00E63C3D"/>
    <w:rsid w:val="00E63CD4"/>
    <w:rsid w:val="00E643A5"/>
    <w:rsid w:val="00E64B2A"/>
    <w:rsid w:val="00E6586E"/>
    <w:rsid w:val="00E65B6F"/>
    <w:rsid w:val="00E66A6A"/>
    <w:rsid w:val="00E6777F"/>
    <w:rsid w:val="00E677EA"/>
    <w:rsid w:val="00E679E2"/>
    <w:rsid w:val="00E67C28"/>
    <w:rsid w:val="00E67EAD"/>
    <w:rsid w:val="00E7013F"/>
    <w:rsid w:val="00E706EB"/>
    <w:rsid w:val="00E719DF"/>
    <w:rsid w:val="00E71B8C"/>
    <w:rsid w:val="00E71CE9"/>
    <w:rsid w:val="00E72D95"/>
    <w:rsid w:val="00E72F39"/>
    <w:rsid w:val="00E73B39"/>
    <w:rsid w:val="00E73B76"/>
    <w:rsid w:val="00E745FE"/>
    <w:rsid w:val="00E7488A"/>
    <w:rsid w:val="00E748C3"/>
    <w:rsid w:val="00E74E71"/>
    <w:rsid w:val="00E75271"/>
    <w:rsid w:val="00E75306"/>
    <w:rsid w:val="00E76217"/>
    <w:rsid w:val="00E763FC"/>
    <w:rsid w:val="00E76873"/>
    <w:rsid w:val="00E76E1A"/>
    <w:rsid w:val="00E770C4"/>
    <w:rsid w:val="00E77D3B"/>
    <w:rsid w:val="00E8000E"/>
    <w:rsid w:val="00E81372"/>
    <w:rsid w:val="00E8228C"/>
    <w:rsid w:val="00E82859"/>
    <w:rsid w:val="00E82A55"/>
    <w:rsid w:val="00E82EE2"/>
    <w:rsid w:val="00E83181"/>
    <w:rsid w:val="00E8327E"/>
    <w:rsid w:val="00E8383D"/>
    <w:rsid w:val="00E840AF"/>
    <w:rsid w:val="00E845D3"/>
    <w:rsid w:val="00E84EEB"/>
    <w:rsid w:val="00E84FEC"/>
    <w:rsid w:val="00E86CAC"/>
    <w:rsid w:val="00E87266"/>
    <w:rsid w:val="00E87A25"/>
    <w:rsid w:val="00E87A55"/>
    <w:rsid w:val="00E90005"/>
    <w:rsid w:val="00E90106"/>
    <w:rsid w:val="00E91C6B"/>
    <w:rsid w:val="00E91D58"/>
    <w:rsid w:val="00E92B2D"/>
    <w:rsid w:val="00E932D4"/>
    <w:rsid w:val="00E93497"/>
    <w:rsid w:val="00E93537"/>
    <w:rsid w:val="00E94EF6"/>
    <w:rsid w:val="00E95905"/>
    <w:rsid w:val="00E96538"/>
    <w:rsid w:val="00E967AB"/>
    <w:rsid w:val="00E974F6"/>
    <w:rsid w:val="00E97626"/>
    <w:rsid w:val="00E97FD4"/>
    <w:rsid w:val="00EA0094"/>
    <w:rsid w:val="00EA07A8"/>
    <w:rsid w:val="00EA0913"/>
    <w:rsid w:val="00EA0B10"/>
    <w:rsid w:val="00EA1410"/>
    <w:rsid w:val="00EA1E30"/>
    <w:rsid w:val="00EA2273"/>
    <w:rsid w:val="00EA254A"/>
    <w:rsid w:val="00EA2596"/>
    <w:rsid w:val="00EA2FB6"/>
    <w:rsid w:val="00EA35F9"/>
    <w:rsid w:val="00EA4579"/>
    <w:rsid w:val="00EA4E8F"/>
    <w:rsid w:val="00EA52CB"/>
    <w:rsid w:val="00EA5BD4"/>
    <w:rsid w:val="00EA5FEE"/>
    <w:rsid w:val="00EA63CE"/>
    <w:rsid w:val="00EB0699"/>
    <w:rsid w:val="00EB107F"/>
    <w:rsid w:val="00EB1A0F"/>
    <w:rsid w:val="00EB1B20"/>
    <w:rsid w:val="00EB20E1"/>
    <w:rsid w:val="00EB25B3"/>
    <w:rsid w:val="00EB2D1D"/>
    <w:rsid w:val="00EB2DD3"/>
    <w:rsid w:val="00EB3E8A"/>
    <w:rsid w:val="00EB425A"/>
    <w:rsid w:val="00EB4983"/>
    <w:rsid w:val="00EB4AA6"/>
    <w:rsid w:val="00EB5B80"/>
    <w:rsid w:val="00EB5DD4"/>
    <w:rsid w:val="00EB63EF"/>
    <w:rsid w:val="00EB671A"/>
    <w:rsid w:val="00EB6B6A"/>
    <w:rsid w:val="00EB6CBB"/>
    <w:rsid w:val="00EB7118"/>
    <w:rsid w:val="00EB7A7B"/>
    <w:rsid w:val="00EB7C63"/>
    <w:rsid w:val="00EB7D8D"/>
    <w:rsid w:val="00EB7E1A"/>
    <w:rsid w:val="00EC0528"/>
    <w:rsid w:val="00EC1203"/>
    <w:rsid w:val="00EC1462"/>
    <w:rsid w:val="00EC14FB"/>
    <w:rsid w:val="00EC19C7"/>
    <w:rsid w:val="00EC1A33"/>
    <w:rsid w:val="00EC1BC7"/>
    <w:rsid w:val="00EC39DD"/>
    <w:rsid w:val="00EC3D82"/>
    <w:rsid w:val="00EC4470"/>
    <w:rsid w:val="00EC44A3"/>
    <w:rsid w:val="00EC4653"/>
    <w:rsid w:val="00EC4DDB"/>
    <w:rsid w:val="00EC4F9E"/>
    <w:rsid w:val="00EC5571"/>
    <w:rsid w:val="00EC5A05"/>
    <w:rsid w:val="00EC5D74"/>
    <w:rsid w:val="00EC784A"/>
    <w:rsid w:val="00EC7B2B"/>
    <w:rsid w:val="00EC7C94"/>
    <w:rsid w:val="00EC7E46"/>
    <w:rsid w:val="00ED0B7B"/>
    <w:rsid w:val="00ED0E2B"/>
    <w:rsid w:val="00ED220F"/>
    <w:rsid w:val="00ED2C60"/>
    <w:rsid w:val="00ED2D15"/>
    <w:rsid w:val="00ED4218"/>
    <w:rsid w:val="00ED437D"/>
    <w:rsid w:val="00ED52E7"/>
    <w:rsid w:val="00ED5793"/>
    <w:rsid w:val="00ED7534"/>
    <w:rsid w:val="00EE0466"/>
    <w:rsid w:val="00EE0667"/>
    <w:rsid w:val="00EE1583"/>
    <w:rsid w:val="00EE15AE"/>
    <w:rsid w:val="00EE2521"/>
    <w:rsid w:val="00EE2566"/>
    <w:rsid w:val="00EE2A46"/>
    <w:rsid w:val="00EE2AC8"/>
    <w:rsid w:val="00EE2B5C"/>
    <w:rsid w:val="00EE3624"/>
    <w:rsid w:val="00EE42CE"/>
    <w:rsid w:val="00EE46EB"/>
    <w:rsid w:val="00EE498D"/>
    <w:rsid w:val="00EE4A6E"/>
    <w:rsid w:val="00EE5761"/>
    <w:rsid w:val="00EE5A5B"/>
    <w:rsid w:val="00EE5A84"/>
    <w:rsid w:val="00EE7EF7"/>
    <w:rsid w:val="00EF127B"/>
    <w:rsid w:val="00EF2777"/>
    <w:rsid w:val="00EF2901"/>
    <w:rsid w:val="00EF2950"/>
    <w:rsid w:val="00EF2A16"/>
    <w:rsid w:val="00EF3342"/>
    <w:rsid w:val="00EF33CF"/>
    <w:rsid w:val="00EF4113"/>
    <w:rsid w:val="00EF4917"/>
    <w:rsid w:val="00EF4E47"/>
    <w:rsid w:val="00EF5AD2"/>
    <w:rsid w:val="00EF5D80"/>
    <w:rsid w:val="00EF651A"/>
    <w:rsid w:val="00EF6E21"/>
    <w:rsid w:val="00EF77DE"/>
    <w:rsid w:val="00F00744"/>
    <w:rsid w:val="00F016FB"/>
    <w:rsid w:val="00F0215A"/>
    <w:rsid w:val="00F02247"/>
    <w:rsid w:val="00F0256C"/>
    <w:rsid w:val="00F02D91"/>
    <w:rsid w:val="00F03AD6"/>
    <w:rsid w:val="00F03CBA"/>
    <w:rsid w:val="00F045D3"/>
    <w:rsid w:val="00F04A42"/>
    <w:rsid w:val="00F04CA2"/>
    <w:rsid w:val="00F050DA"/>
    <w:rsid w:val="00F05589"/>
    <w:rsid w:val="00F05BCF"/>
    <w:rsid w:val="00F07235"/>
    <w:rsid w:val="00F077F9"/>
    <w:rsid w:val="00F079D6"/>
    <w:rsid w:val="00F10E41"/>
    <w:rsid w:val="00F128BA"/>
    <w:rsid w:val="00F12B2E"/>
    <w:rsid w:val="00F13D9F"/>
    <w:rsid w:val="00F13EE9"/>
    <w:rsid w:val="00F14AFD"/>
    <w:rsid w:val="00F152DB"/>
    <w:rsid w:val="00F15357"/>
    <w:rsid w:val="00F15645"/>
    <w:rsid w:val="00F15787"/>
    <w:rsid w:val="00F158C5"/>
    <w:rsid w:val="00F15A43"/>
    <w:rsid w:val="00F168FD"/>
    <w:rsid w:val="00F16EDA"/>
    <w:rsid w:val="00F17C7C"/>
    <w:rsid w:val="00F200F6"/>
    <w:rsid w:val="00F21F65"/>
    <w:rsid w:val="00F22EA2"/>
    <w:rsid w:val="00F23446"/>
    <w:rsid w:val="00F2353F"/>
    <w:rsid w:val="00F23D17"/>
    <w:rsid w:val="00F2418D"/>
    <w:rsid w:val="00F243AC"/>
    <w:rsid w:val="00F252CB"/>
    <w:rsid w:val="00F25A45"/>
    <w:rsid w:val="00F25ABF"/>
    <w:rsid w:val="00F27C57"/>
    <w:rsid w:val="00F30326"/>
    <w:rsid w:val="00F30498"/>
    <w:rsid w:val="00F30AA9"/>
    <w:rsid w:val="00F31580"/>
    <w:rsid w:val="00F31C00"/>
    <w:rsid w:val="00F331BB"/>
    <w:rsid w:val="00F331F5"/>
    <w:rsid w:val="00F34296"/>
    <w:rsid w:val="00F34310"/>
    <w:rsid w:val="00F34681"/>
    <w:rsid w:val="00F34AC4"/>
    <w:rsid w:val="00F356AB"/>
    <w:rsid w:val="00F35CD0"/>
    <w:rsid w:val="00F35E65"/>
    <w:rsid w:val="00F36373"/>
    <w:rsid w:val="00F37712"/>
    <w:rsid w:val="00F37B17"/>
    <w:rsid w:val="00F37B9C"/>
    <w:rsid w:val="00F37D42"/>
    <w:rsid w:val="00F4084E"/>
    <w:rsid w:val="00F4107F"/>
    <w:rsid w:val="00F411ED"/>
    <w:rsid w:val="00F41691"/>
    <w:rsid w:val="00F41735"/>
    <w:rsid w:val="00F434B3"/>
    <w:rsid w:val="00F43A66"/>
    <w:rsid w:val="00F43B09"/>
    <w:rsid w:val="00F44714"/>
    <w:rsid w:val="00F44C4C"/>
    <w:rsid w:val="00F44CAD"/>
    <w:rsid w:val="00F460B7"/>
    <w:rsid w:val="00F51DFD"/>
    <w:rsid w:val="00F52523"/>
    <w:rsid w:val="00F526BF"/>
    <w:rsid w:val="00F5466C"/>
    <w:rsid w:val="00F54CE2"/>
    <w:rsid w:val="00F54E26"/>
    <w:rsid w:val="00F551A3"/>
    <w:rsid w:val="00F55500"/>
    <w:rsid w:val="00F55CD2"/>
    <w:rsid w:val="00F55F00"/>
    <w:rsid w:val="00F56084"/>
    <w:rsid w:val="00F5677E"/>
    <w:rsid w:val="00F56F39"/>
    <w:rsid w:val="00F57450"/>
    <w:rsid w:val="00F57455"/>
    <w:rsid w:val="00F575FB"/>
    <w:rsid w:val="00F602AE"/>
    <w:rsid w:val="00F603A4"/>
    <w:rsid w:val="00F611D4"/>
    <w:rsid w:val="00F62353"/>
    <w:rsid w:val="00F62AD5"/>
    <w:rsid w:val="00F62B2E"/>
    <w:rsid w:val="00F63235"/>
    <w:rsid w:val="00F636CF"/>
    <w:rsid w:val="00F64411"/>
    <w:rsid w:val="00F6574D"/>
    <w:rsid w:val="00F65C72"/>
    <w:rsid w:val="00F66440"/>
    <w:rsid w:val="00F66491"/>
    <w:rsid w:val="00F66F01"/>
    <w:rsid w:val="00F67449"/>
    <w:rsid w:val="00F70238"/>
    <w:rsid w:val="00F71492"/>
    <w:rsid w:val="00F71983"/>
    <w:rsid w:val="00F730EA"/>
    <w:rsid w:val="00F730EB"/>
    <w:rsid w:val="00F73223"/>
    <w:rsid w:val="00F73829"/>
    <w:rsid w:val="00F738BB"/>
    <w:rsid w:val="00F73C13"/>
    <w:rsid w:val="00F7411F"/>
    <w:rsid w:val="00F7420E"/>
    <w:rsid w:val="00F745DE"/>
    <w:rsid w:val="00F74E1B"/>
    <w:rsid w:val="00F75891"/>
    <w:rsid w:val="00F75A6A"/>
    <w:rsid w:val="00F76DC5"/>
    <w:rsid w:val="00F77404"/>
    <w:rsid w:val="00F77E32"/>
    <w:rsid w:val="00F80F09"/>
    <w:rsid w:val="00F81625"/>
    <w:rsid w:val="00F82A3E"/>
    <w:rsid w:val="00F830CF"/>
    <w:rsid w:val="00F8325C"/>
    <w:rsid w:val="00F83746"/>
    <w:rsid w:val="00F83AE3"/>
    <w:rsid w:val="00F83F34"/>
    <w:rsid w:val="00F84AE2"/>
    <w:rsid w:val="00F85390"/>
    <w:rsid w:val="00F854A4"/>
    <w:rsid w:val="00F854F2"/>
    <w:rsid w:val="00F8597B"/>
    <w:rsid w:val="00F86112"/>
    <w:rsid w:val="00F86806"/>
    <w:rsid w:val="00F86BCC"/>
    <w:rsid w:val="00F873E6"/>
    <w:rsid w:val="00F873FE"/>
    <w:rsid w:val="00F87830"/>
    <w:rsid w:val="00F90ED9"/>
    <w:rsid w:val="00F90F17"/>
    <w:rsid w:val="00F91684"/>
    <w:rsid w:val="00F92185"/>
    <w:rsid w:val="00F93066"/>
    <w:rsid w:val="00F95141"/>
    <w:rsid w:val="00F95228"/>
    <w:rsid w:val="00F95CA1"/>
    <w:rsid w:val="00F961C2"/>
    <w:rsid w:val="00F96311"/>
    <w:rsid w:val="00F97230"/>
    <w:rsid w:val="00FA023D"/>
    <w:rsid w:val="00FA1E2E"/>
    <w:rsid w:val="00FA240D"/>
    <w:rsid w:val="00FA2851"/>
    <w:rsid w:val="00FA2B44"/>
    <w:rsid w:val="00FA46DF"/>
    <w:rsid w:val="00FA59E4"/>
    <w:rsid w:val="00FA5D98"/>
    <w:rsid w:val="00FA6FD1"/>
    <w:rsid w:val="00FA7608"/>
    <w:rsid w:val="00FA768C"/>
    <w:rsid w:val="00FA7F65"/>
    <w:rsid w:val="00FB0973"/>
    <w:rsid w:val="00FB1E63"/>
    <w:rsid w:val="00FB202A"/>
    <w:rsid w:val="00FB2351"/>
    <w:rsid w:val="00FB2459"/>
    <w:rsid w:val="00FB24E2"/>
    <w:rsid w:val="00FB2563"/>
    <w:rsid w:val="00FB3151"/>
    <w:rsid w:val="00FB3558"/>
    <w:rsid w:val="00FB3DF7"/>
    <w:rsid w:val="00FB3F00"/>
    <w:rsid w:val="00FB3F31"/>
    <w:rsid w:val="00FB4581"/>
    <w:rsid w:val="00FB6679"/>
    <w:rsid w:val="00FB68F7"/>
    <w:rsid w:val="00FB6AE4"/>
    <w:rsid w:val="00FB778E"/>
    <w:rsid w:val="00FC03C4"/>
    <w:rsid w:val="00FC0695"/>
    <w:rsid w:val="00FC06C7"/>
    <w:rsid w:val="00FC0944"/>
    <w:rsid w:val="00FC0CD1"/>
    <w:rsid w:val="00FC1162"/>
    <w:rsid w:val="00FC16C2"/>
    <w:rsid w:val="00FC205D"/>
    <w:rsid w:val="00FC2A1A"/>
    <w:rsid w:val="00FC2F8D"/>
    <w:rsid w:val="00FC3268"/>
    <w:rsid w:val="00FC35AC"/>
    <w:rsid w:val="00FC3602"/>
    <w:rsid w:val="00FC3D10"/>
    <w:rsid w:val="00FC465A"/>
    <w:rsid w:val="00FC51D5"/>
    <w:rsid w:val="00FC6793"/>
    <w:rsid w:val="00FC6949"/>
    <w:rsid w:val="00FC7836"/>
    <w:rsid w:val="00FD060F"/>
    <w:rsid w:val="00FD0761"/>
    <w:rsid w:val="00FD0FCD"/>
    <w:rsid w:val="00FD393E"/>
    <w:rsid w:val="00FD3F73"/>
    <w:rsid w:val="00FD51E6"/>
    <w:rsid w:val="00FD5421"/>
    <w:rsid w:val="00FD5E7F"/>
    <w:rsid w:val="00FD6824"/>
    <w:rsid w:val="00FD6E55"/>
    <w:rsid w:val="00FD716F"/>
    <w:rsid w:val="00FD7475"/>
    <w:rsid w:val="00FD75D8"/>
    <w:rsid w:val="00FD76EF"/>
    <w:rsid w:val="00FD782B"/>
    <w:rsid w:val="00FE0800"/>
    <w:rsid w:val="00FE1241"/>
    <w:rsid w:val="00FE19A9"/>
    <w:rsid w:val="00FE1A42"/>
    <w:rsid w:val="00FE1ECF"/>
    <w:rsid w:val="00FE3600"/>
    <w:rsid w:val="00FE3CF7"/>
    <w:rsid w:val="00FE3D75"/>
    <w:rsid w:val="00FE4B43"/>
    <w:rsid w:val="00FE5145"/>
    <w:rsid w:val="00FE57FA"/>
    <w:rsid w:val="00FE5D05"/>
    <w:rsid w:val="00FE6B4E"/>
    <w:rsid w:val="00FE6FB1"/>
    <w:rsid w:val="00FE70B3"/>
    <w:rsid w:val="00FF10C5"/>
    <w:rsid w:val="00FF1F85"/>
    <w:rsid w:val="00FF3251"/>
    <w:rsid w:val="00FF4679"/>
    <w:rsid w:val="00FF496B"/>
    <w:rsid w:val="00FF5BAF"/>
    <w:rsid w:val="00FF6409"/>
    <w:rsid w:val="00FF6C0D"/>
    <w:rsid w:val="00FF6F80"/>
    <w:rsid w:val="00FF7384"/>
    <w:rsid w:val="00FF7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9B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AE4FEF"/>
    <w:pPr>
      <w:keepNext/>
      <w:widowControl w:val="0"/>
      <w:spacing w:after="0" w:line="240" w:lineRule="auto"/>
      <w:jc w:val="center"/>
      <w:outlineLvl w:val="3"/>
    </w:pPr>
    <w:rPr>
      <w:rFonts w:ascii="Times New Roman" w:eastAsia="SimSun" w:hAnsi="Times New Roman"/>
      <w:b/>
      <w:bCs/>
      <w:kern w:val="2"/>
      <w:sz w:val="32"/>
      <w:szCs w:val="24"/>
      <w:lang w:val="en-US" w:eastAsia="zh-CN"/>
    </w:rPr>
  </w:style>
  <w:style w:type="paragraph" w:styleId="5">
    <w:name w:val="heading 5"/>
    <w:basedOn w:val="a"/>
    <w:next w:val="a"/>
    <w:link w:val="50"/>
    <w:qFormat/>
    <w:rsid w:val="00AE4FEF"/>
    <w:pPr>
      <w:keepNext/>
      <w:widowControl w:val="0"/>
      <w:spacing w:after="0" w:line="240" w:lineRule="auto"/>
      <w:ind w:rightChars="-318" w:right="-668"/>
      <w:jc w:val="both"/>
      <w:outlineLvl w:val="4"/>
    </w:pPr>
    <w:rPr>
      <w:rFonts w:ascii="Times New Roman" w:eastAsia="SimSun" w:hAnsi="Times New Roman"/>
      <w:kern w:val="2"/>
      <w:sz w:val="28"/>
      <w:szCs w:val="24"/>
      <w:lang w:val="en-US" w:eastAsia="zh-CN"/>
    </w:rPr>
  </w:style>
  <w:style w:type="paragraph" w:styleId="6">
    <w:name w:val="heading 6"/>
    <w:basedOn w:val="a"/>
    <w:next w:val="a"/>
    <w:link w:val="60"/>
    <w:qFormat/>
    <w:rsid w:val="00AE4FEF"/>
    <w:pPr>
      <w:keepNext/>
      <w:widowControl w:val="0"/>
      <w:spacing w:after="0" w:line="240" w:lineRule="auto"/>
      <w:ind w:rightChars="-318" w:right="-668"/>
      <w:outlineLvl w:val="5"/>
    </w:pPr>
    <w:rPr>
      <w:rFonts w:ascii="Times New Roman" w:eastAsia="SimSun" w:hAnsi="Times New Roman"/>
      <w:b/>
      <w:bCs/>
      <w:kern w:val="2"/>
      <w:sz w:val="28"/>
      <w:szCs w:val="24"/>
      <w:lang w:val="en-US" w:eastAsia="zh-CN"/>
    </w:rPr>
  </w:style>
  <w:style w:type="paragraph" w:styleId="7">
    <w:name w:val="heading 7"/>
    <w:basedOn w:val="a"/>
    <w:next w:val="a"/>
    <w:link w:val="70"/>
    <w:qFormat/>
    <w:rsid w:val="00AE4FEF"/>
    <w:pPr>
      <w:keepNext/>
      <w:widowControl w:val="0"/>
      <w:spacing w:after="0" w:line="240" w:lineRule="auto"/>
      <w:ind w:rightChars="-318" w:right="-668"/>
      <w:jc w:val="both"/>
      <w:outlineLvl w:val="6"/>
    </w:pPr>
    <w:rPr>
      <w:rFonts w:ascii="Times New Roman" w:eastAsia="SimSun" w:hAnsi="Times New Roman"/>
      <w:b/>
      <w:bCs/>
      <w:kern w:val="2"/>
      <w:sz w:val="28"/>
      <w:szCs w:val="24"/>
      <w:lang w:val="en-US" w:eastAsia="zh-CN"/>
    </w:rPr>
  </w:style>
  <w:style w:type="paragraph" w:styleId="8">
    <w:name w:val="heading 8"/>
    <w:basedOn w:val="a"/>
    <w:next w:val="a"/>
    <w:link w:val="80"/>
    <w:qFormat/>
    <w:rsid w:val="00AE4FEF"/>
    <w:pPr>
      <w:keepNext/>
      <w:widowControl w:val="0"/>
      <w:spacing w:after="0" w:line="240" w:lineRule="auto"/>
      <w:ind w:rightChars="-318" w:right="-668"/>
      <w:jc w:val="both"/>
      <w:outlineLvl w:val="7"/>
    </w:pPr>
    <w:rPr>
      <w:rFonts w:ascii="Times New Roman" w:eastAsia="SimSun" w:hAnsi="Times New Roman"/>
      <w:b/>
      <w:bCs/>
      <w:kern w:val="2"/>
      <w:sz w:val="32"/>
      <w:szCs w:val="24"/>
      <w:lang w:val="en-US" w:eastAsia="zh-CN"/>
    </w:rPr>
  </w:style>
  <w:style w:type="paragraph" w:styleId="9">
    <w:name w:val="heading 9"/>
    <w:basedOn w:val="a"/>
    <w:next w:val="a"/>
    <w:link w:val="90"/>
    <w:qFormat/>
    <w:rsid w:val="00AE4FEF"/>
    <w:pPr>
      <w:keepNext/>
      <w:widowControl w:val="0"/>
      <w:spacing w:after="0" w:line="240" w:lineRule="auto"/>
      <w:ind w:rightChars="-318" w:right="-668"/>
      <w:jc w:val="center"/>
      <w:outlineLvl w:val="8"/>
    </w:pPr>
    <w:rPr>
      <w:rFonts w:ascii="Times New Roman" w:eastAsia="SimSun" w:hAnsi="Times New Roman"/>
      <w:kern w:val="2"/>
      <w:sz w:val="28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E4FEF"/>
    <w:rPr>
      <w:rFonts w:ascii="Times New Roman" w:eastAsia="SimSun" w:hAnsi="Times New Roman" w:cs="Times New Roman"/>
      <w:b/>
      <w:bCs/>
      <w:kern w:val="2"/>
      <w:sz w:val="32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rsid w:val="00AE4FEF"/>
    <w:rPr>
      <w:rFonts w:ascii="Times New Roman" w:eastAsia="SimSun" w:hAnsi="Times New Roman" w:cs="Times New Roman"/>
      <w:kern w:val="2"/>
      <w:sz w:val="28"/>
      <w:szCs w:val="24"/>
      <w:lang w:val="en-US" w:eastAsia="zh-CN"/>
    </w:rPr>
  </w:style>
  <w:style w:type="character" w:customStyle="1" w:styleId="60">
    <w:name w:val="Заголовок 6 Знак"/>
    <w:basedOn w:val="a0"/>
    <w:link w:val="6"/>
    <w:rsid w:val="00AE4FEF"/>
    <w:rPr>
      <w:rFonts w:ascii="Times New Roman" w:eastAsia="SimSun" w:hAnsi="Times New Roman" w:cs="Times New Roman"/>
      <w:b/>
      <w:bCs/>
      <w:kern w:val="2"/>
      <w:sz w:val="28"/>
      <w:szCs w:val="24"/>
      <w:lang w:val="en-US" w:eastAsia="zh-CN"/>
    </w:rPr>
  </w:style>
  <w:style w:type="character" w:customStyle="1" w:styleId="70">
    <w:name w:val="Заголовок 7 Знак"/>
    <w:basedOn w:val="a0"/>
    <w:link w:val="7"/>
    <w:rsid w:val="00AE4FEF"/>
    <w:rPr>
      <w:rFonts w:ascii="Times New Roman" w:eastAsia="SimSun" w:hAnsi="Times New Roman" w:cs="Times New Roman"/>
      <w:b/>
      <w:bCs/>
      <w:kern w:val="2"/>
      <w:sz w:val="28"/>
      <w:szCs w:val="24"/>
      <w:lang w:val="en-US" w:eastAsia="zh-CN"/>
    </w:rPr>
  </w:style>
  <w:style w:type="character" w:customStyle="1" w:styleId="80">
    <w:name w:val="Заголовок 8 Знак"/>
    <w:basedOn w:val="a0"/>
    <w:link w:val="8"/>
    <w:rsid w:val="00AE4FEF"/>
    <w:rPr>
      <w:rFonts w:ascii="Times New Roman" w:eastAsia="SimSun" w:hAnsi="Times New Roman" w:cs="Times New Roman"/>
      <w:b/>
      <w:bCs/>
      <w:kern w:val="2"/>
      <w:sz w:val="32"/>
      <w:szCs w:val="24"/>
      <w:lang w:val="en-US" w:eastAsia="zh-CN"/>
    </w:rPr>
  </w:style>
  <w:style w:type="character" w:customStyle="1" w:styleId="90">
    <w:name w:val="Заголовок 9 Знак"/>
    <w:basedOn w:val="a0"/>
    <w:link w:val="9"/>
    <w:rsid w:val="00AE4FEF"/>
    <w:rPr>
      <w:rFonts w:ascii="Times New Roman" w:eastAsia="SimSun" w:hAnsi="Times New Roman" w:cs="Times New Roman"/>
      <w:kern w:val="2"/>
      <w:sz w:val="28"/>
      <w:szCs w:val="24"/>
      <w:lang w:val="en-US" w:eastAsia="zh-CN"/>
    </w:rPr>
  </w:style>
  <w:style w:type="paragraph" w:styleId="a3">
    <w:name w:val="Block Text"/>
    <w:basedOn w:val="a"/>
    <w:semiHidden/>
    <w:rsid w:val="00AE4FEF"/>
    <w:pPr>
      <w:widowControl w:val="0"/>
      <w:spacing w:after="0" w:line="240" w:lineRule="auto"/>
      <w:ind w:leftChars="85" w:left="178" w:rightChars="-60" w:right="-126" w:firstLineChars="219" w:firstLine="616"/>
      <w:jc w:val="both"/>
    </w:pPr>
    <w:rPr>
      <w:rFonts w:ascii="Times New Roman" w:eastAsia="SimSun" w:hAnsi="Times New Roman"/>
      <w:b/>
      <w:bCs/>
      <w:kern w:val="2"/>
      <w:sz w:val="28"/>
      <w:szCs w:val="24"/>
      <w:lang w:val="en-US" w:eastAsia="zh-CN"/>
    </w:rPr>
  </w:style>
  <w:style w:type="paragraph" w:styleId="a4">
    <w:name w:val="header"/>
    <w:basedOn w:val="a"/>
    <w:link w:val="a5"/>
    <w:uiPriority w:val="99"/>
    <w:unhideWhenUsed/>
    <w:rsid w:val="00AE4FE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character" w:customStyle="1" w:styleId="a5">
    <w:name w:val="Верхний колонтитул Знак"/>
    <w:basedOn w:val="a0"/>
    <w:link w:val="a4"/>
    <w:uiPriority w:val="99"/>
    <w:rsid w:val="00AE4FE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6">
    <w:name w:val="Title"/>
    <w:basedOn w:val="a"/>
    <w:next w:val="a"/>
    <w:link w:val="a7"/>
    <w:qFormat/>
    <w:rsid w:val="00AE4FEF"/>
    <w:pPr>
      <w:widowControl w:val="0"/>
      <w:spacing w:before="240" w:after="60" w:line="240" w:lineRule="auto"/>
      <w:jc w:val="center"/>
      <w:outlineLvl w:val="0"/>
    </w:pPr>
    <w:rPr>
      <w:rFonts w:ascii="Cambria" w:eastAsia="SimSun" w:hAnsi="Cambria"/>
      <w:b/>
      <w:bCs/>
      <w:kern w:val="2"/>
      <w:sz w:val="32"/>
      <w:szCs w:val="32"/>
      <w:lang w:val="en-US" w:eastAsia="zh-CN"/>
    </w:rPr>
  </w:style>
  <w:style w:type="character" w:customStyle="1" w:styleId="a7">
    <w:name w:val="Название Знак"/>
    <w:basedOn w:val="a0"/>
    <w:link w:val="a6"/>
    <w:rsid w:val="00AE4FEF"/>
    <w:rPr>
      <w:rFonts w:ascii="Cambria" w:eastAsia="SimSun" w:hAnsi="Cambria" w:cs="Times New Roman"/>
      <w:b/>
      <w:bCs/>
      <w:kern w:val="2"/>
      <w:sz w:val="32"/>
      <w:szCs w:val="32"/>
      <w:lang w:val="en-US" w:eastAsia="zh-CN"/>
    </w:rPr>
  </w:style>
  <w:style w:type="character" w:styleId="a8">
    <w:name w:val="Hyperlink"/>
    <w:rsid w:val="00AE4FE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4FE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9C24CB"/>
    <w:rPr>
      <w:rFonts w:ascii="Tahoma" w:eastAsia="Times New Roman" w:hAnsi="Tahoma" w:cs="Tahoma"/>
      <w:color w:val="000000"/>
      <w:sz w:val="24"/>
      <w:szCs w:val="24"/>
      <w:lang w:val="en-US" w:eastAsia="en-US"/>
    </w:rPr>
  </w:style>
  <w:style w:type="paragraph" w:styleId="ac">
    <w:name w:val="Body Text Indent"/>
    <w:basedOn w:val="a"/>
    <w:link w:val="ad"/>
    <w:uiPriority w:val="99"/>
    <w:unhideWhenUsed/>
    <w:rsid w:val="003D254F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32"/>
      <w:szCs w:val="32"/>
      <w:lang w:eastAsia="ar-SA"/>
    </w:rPr>
  </w:style>
  <w:style w:type="character" w:customStyle="1" w:styleId="ad">
    <w:name w:val="Основной текст с отступом Знак"/>
    <w:basedOn w:val="a0"/>
    <w:link w:val="ac"/>
    <w:uiPriority w:val="99"/>
    <w:rsid w:val="003D254F"/>
    <w:rPr>
      <w:rFonts w:ascii="Times New Roman" w:eastAsia="Times New Roman" w:hAnsi="Times New Roman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3D254F"/>
    <w:pPr>
      <w:overflowPunct w:val="0"/>
      <w:autoSpaceDE w:val="0"/>
      <w:autoSpaceDN w:val="0"/>
      <w:adjustRightInd w:val="0"/>
      <w:spacing w:after="0" w:line="240" w:lineRule="auto"/>
      <w:ind w:right="-142" w:firstLine="567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Plain Text"/>
    <w:aliases w:val=" Знак"/>
    <w:basedOn w:val="a"/>
    <w:link w:val="af"/>
    <w:unhideWhenUsed/>
    <w:rsid w:val="003D254F"/>
    <w:pPr>
      <w:spacing w:after="0" w:line="240" w:lineRule="auto"/>
    </w:pPr>
    <w:rPr>
      <w:rFonts w:ascii="Consolas" w:eastAsia="Times New Roman" w:hAnsi="Consolas"/>
      <w:sz w:val="21"/>
      <w:szCs w:val="21"/>
      <w:lang w:eastAsia="ru-RU"/>
    </w:rPr>
  </w:style>
  <w:style w:type="character" w:customStyle="1" w:styleId="af">
    <w:name w:val="Текст Знак"/>
    <w:aliases w:val=" Знак Знак"/>
    <w:basedOn w:val="a0"/>
    <w:link w:val="ae"/>
    <w:rsid w:val="003D254F"/>
    <w:rPr>
      <w:rFonts w:ascii="Consolas" w:eastAsia="Times New Roman" w:hAnsi="Consolas"/>
      <w:sz w:val="21"/>
      <w:szCs w:val="21"/>
    </w:rPr>
  </w:style>
  <w:style w:type="paragraph" w:styleId="af0">
    <w:name w:val="footer"/>
    <w:basedOn w:val="a"/>
    <w:link w:val="af1"/>
    <w:uiPriority w:val="99"/>
    <w:semiHidden/>
    <w:unhideWhenUsed/>
    <w:rsid w:val="00B73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7351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ktionov\Desktop\&#1041;&#1045;&#1047;&#1042;&#1054;&#1047;&#1044;&#1059;&#1064;&#1053;&#1067;&#1049;%20&#1050;&#1056;&#1040;&#1057;&#1050;&#1054;&#1056;&#1040;&#1057;&#1055;&#1067;&#1051;&#1048;&#1058;&#1045;&#1051;&#106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БЕЗВОЗДУШНЫЙ КРАСКОРАСПЫЛИТЕЛЬ</Template>
  <TotalTime>13</TotalTime>
  <Pages>11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18653</CharactersWithSpaces>
  <SharedDoc>false</SharedDoc>
  <HLinks>
    <vt:vector size="12" baseType="variant">
      <vt:variant>
        <vt:i4>2228336</vt:i4>
      </vt:variant>
      <vt:variant>
        <vt:i4>9</vt:i4>
      </vt:variant>
      <vt:variant>
        <vt:i4>0</vt:i4>
      </vt:variant>
      <vt:variant>
        <vt:i4>5</vt:i4>
      </vt:variant>
      <vt:variant>
        <vt:lpwstr>http://www.sprayertech,com/</vt:lpwstr>
      </vt:variant>
      <vt:variant>
        <vt:lpwstr/>
      </vt:variant>
      <vt:variant>
        <vt:i4>5177371</vt:i4>
      </vt:variant>
      <vt:variant>
        <vt:i4>6</vt:i4>
      </vt:variant>
      <vt:variant>
        <vt:i4>0</vt:i4>
      </vt:variant>
      <vt:variant>
        <vt:i4>5</vt:i4>
      </vt:variant>
      <vt:variant>
        <vt:lpwstr>http://www.hyvst.com/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loktionov</dc:creator>
  <cp:lastModifiedBy>Remonter</cp:lastModifiedBy>
  <cp:revision>7</cp:revision>
  <cp:lastPrinted>2018-12-13T09:38:00Z</cp:lastPrinted>
  <dcterms:created xsi:type="dcterms:W3CDTF">2018-12-19T13:57:00Z</dcterms:created>
  <dcterms:modified xsi:type="dcterms:W3CDTF">2019-04-24T06:30:00Z</dcterms:modified>
</cp:coreProperties>
</file>